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40546" w14:textId="00D21D8A" w:rsidR="003133E1" w:rsidRDefault="003133E1" w:rsidP="003133E1">
      <w:pPr>
        <w:pStyle w:val="1"/>
        <w:pageBreakBefore/>
        <w:rPr>
          <w:sz w:val="28"/>
          <w:szCs w:val="48"/>
        </w:rPr>
      </w:pPr>
      <w:r w:rsidRPr="003133E1">
        <w:rPr>
          <w:rFonts w:hint="eastAsia"/>
          <w:sz w:val="28"/>
          <w:szCs w:val="48"/>
        </w:rPr>
        <w:t>國家衛生研究院「推動智慧科技應用於高齡照顧」機構導入計畫申請書</w:t>
      </w:r>
    </w:p>
    <w:tbl>
      <w:tblPr>
        <w:tblStyle w:val="af"/>
        <w:tblW w:w="876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80"/>
        <w:gridCol w:w="1221"/>
        <w:gridCol w:w="839"/>
        <w:gridCol w:w="75"/>
        <w:gridCol w:w="1196"/>
        <w:gridCol w:w="642"/>
        <w:gridCol w:w="610"/>
        <w:gridCol w:w="559"/>
        <w:gridCol w:w="2244"/>
      </w:tblGrid>
      <w:tr w:rsidR="003266AB" w14:paraId="3765B383" w14:textId="77777777" w:rsidTr="000143DA">
        <w:tc>
          <w:tcPr>
            <w:tcW w:w="8766" w:type="dxa"/>
            <w:gridSpan w:val="9"/>
            <w:tcBorders>
              <w:top w:val="single" w:sz="8" w:space="0" w:color="auto"/>
              <w:bottom w:val="single" w:sz="4" w:space="0" w:color="auto"/>
            </w:tcBorders>
          </w:tcPr>
          <w:p w14:paraId="0ABE08D6" w14:textId="00746B82" w:rsidR="003266AB" w:rsidRDefault="003266AB" w:rsidP="004C6022">
            <w:pPr>
              <w:pStyle w:val="3"/>
              <w:keepNext w:val="0"/>
              <w:widowControl w:val="0"/>
            </w:pPr>
            <w:r>
              <w:rPr>
                <w:rFonts w:hint="eastAsia"/>
              </w:rPr>
              <w:t>1</w:t>
            </w:r>
            <w:r>
              <w:t xml:space="preserve">. </w:t>
            </w:r>
            <w:r>
              <w:rPr>
                <w:rFonts w:hint="eastAsia"/>
              </w:rPr>
              <w:t>機構基本資訊</w:t>
            </w:r>
            <w:r w:rsidR="00972F50" w:rsidRPr="003266AB">
              <w:rPr>
                <w:rFonts w:hint="eastAsia"/>
                <w:sz w:val="20"/>
                <w:szCs w:val="16"/>
              </w:rPr>
              <w:t>（請檢附法人登記或立案證書影本）</w:t>
            </w:r>
          </w:p>
        </w:tc>
      </w:tr>
      <w:tr w:rsidR="00972F50" w14:paraId="696EA4A8" w14:textId="77777777" w:rsidTr="000143DA">
        <w:tc>
          <w:tcPr>
            <w:tcW w:w="1380" w:type="dxa"/>
            <w:tcBorders>
              <w:top w:val="single" w:sz="4" w:space="0" w:color="auto"/>
              <w:bottom w:val="single" w:sz="4" w:space="0" w:color="auto"/>
            </w:tcBorders>
          </w:tcPr>
          <w:p w14:paraId="60B39365" w14:textId="77777777" w:rsidR="00972F50" w:rsidRPr="003266AB" w:rsidRDefault="00972F50" w:rsidP="004C6022">
            <w:pPr>
              <w:pStyle w:val="10"/>
              <w:keepLines w:val="0"/>
              <w:widowControl w:val="0"/>
            </w:pPr>
            <w:r w:rsidRPr="003266AB">
              <w:rPr>
                <w:rFonts w:hint="eastAsia"/>
              </w:rPr>
              <w:t>機構名稱</w:t>
            </w:r>
          </w:p>
        </w:tc>
        <w:tc>
          <w:tcPr>
            <w:tcW w:w="3331" w:type="dxa"/>
            <w:gridSpan w:val="4"/>
            <w:tcBorders>
              <w:top w:val="single" w:sz="4" w:space="0" w:color="auto"/>
              <w:bottom w:val="single" w:sz="4" w:space="0" w:color="auto"/>
            </w:tcBorders>
          </w:tcPr>
          <w:p w14:paraId="097994FA" w14:textId="77777777" w:rsidR="00972F50" w:rsidRPr="00972F50" w:rsidRDefault="00972F50" w:rsidP="004C6022">
            <w:pPr>
              <w:pStyle w:val="10"/>
              <w:keepLines w:val="0"/>
              <w:widowControl w:val="0"/>
            </w:pPr>
          </w:p>
        </w:tc>
        <w:tc>
          <w:tcPr>
            <w:tcW w:w="1252" w:type="dxa"/>
            <w:gridSpan w:val="2"/>
            <w:tcBorders>
              <w:top w:val="single" w:sz="4" w:space="0" w:color="auto"/>
              <w:bottom w:val="single" w:sz="4" w:space="0" w:color="auto"/>
            </w:tcBorders>
          </w:tcPr>
          <w:p w14:paraId="1854F03F" w14:textId="77DBB73E" w:rsidR="00972F50" w:rsidRPr="00972F50" w:rsidRDefault="00972F50" w:rsidP="004C6022">
            <w:pPr>
              <w:pStyle w:val="10"/>
              <w:keepLines w:val="0"/>
              <w:widowControl w:val="0"/>
            </w:pPr>
            <w:r w:rsidRPr="00972F50">
              <w:t>負責人</w:t>
            </w:r>
          </w:p>
        </w:tc>
        <w:tc>
          <w:tcPr>
            <w:tcW w:w="2803" w:type="dxa"/>
            <w:gridSpan w:val="2"/>
            <w:tcBorders>
              <w:top w:val="single" w:sz="4" w:space="0" w:color="auto"/>
              <w:bottom w:val="single" w:sz="4" w:space="0" w:color="auto"/>
            </w:tcBorders>
          </w:tcPr>
          <w:p w14:paraId="53A48427" w14:textId="159B7F91" w:rsidR="00972F50" w:rsidRPr="00972F50" w:rsidRDefault="00972F50" w:rsidP="004C6022">
            <w:pPr>
              <w:pStyle w:val="10"/>
              <w:keepLines w:val="0"/>
              <w:widowControl w:val="0"/>
            </w:pPr>
          </w:p>
        </w:tc>
      </w:tr>
      <w:tr w:rsidR="00961ECD" w14:paraId="72CEEC69" w14:textId="77777777" w:rsidTr="000143DA">
        <w:tc>
          <w:tcPr>
            <w:tcW w:w="1380" w:type="dxa"/>
            <w:tcBorders>
              <w:top w:val="single" w:sz="4" w:space="0" w:color="auto"/>
              <w:bottom w:val="single" w:sz="4" w:space="0" w:color="auto"/>
            </w:tcBorders>
          </w:tcPr>
          <w:p w14:paraId="69B00461" w14:textId="77777777" w:rsidR="00961ECD" w:rsidRDefault="00961ECD" w:rsidP="004C6022">
            <w:pPr>
              <w:pStyle w:val="10"/>
              <w:keepLines w:val="0"/>
              <w:widowControl w:val="0"/>
            </w:pPr>
            <w:r w:rsidRPr="003266AB">
              <w:rPr>
                <w:rFonts w:hint="eastAsia"/>
              </w:rPr>
              <w:t>機構類別</w:t>
            </w:r>
          </w:p>
        </w:tc>
        <w:tc>
          <w:tcPr>
            <w:tcW w:w="2135" w:type="dxa"/>
            <w:gridSpan w:val="3"/>
            <w:tcBorders>
              <w:top w:val="single" w:sz="4" w:space="0" w:color="auto"/>
              <w:bottom w:val="single" w:sz="4" w:space="0" w:color="auto"/>
            </w:tcBorders>
          </w:tcPr>
          <w:p w14:paraId="4263D28A" w14:textId="2013395D" w:rsidR="00961ECD" w:rsidRDefault="00961ECD" w:rsidP="004C6022">
            <w:pPr>
              <w:pStyle w:val="10"/>
              <w:keepLines w:val="0"/>
              <w:widowControl w:val="0"/>
            </w:pPr>
            <w:r>
              <w:rPr>
                <w:rFonts w:hint="eastAsia"/>
              </w:rPr>
              <w:sym w:font="Wingdings" w:char="F0A8"/>
            </w:r>
            <w:r w:rsidRPr="00C96DE3">
              <w:rPr>
                <w:rFonts w:hint="eastAsia"/>
              </w:rPr>
              <w:t>日照中心</w:t>
            </w:r>
          </w:p>
        </w:tc>
        <w:tc>
          <w:tcPr>
            <w:tcW w:w="2448" w:type="dxa"/>
            <w:gridSpan w:val="3"/>
            <w:tcBorders>
              <w:top w:val="single" w:sz="4" w:space="0" w:color="auto"/>
              <w:bottom w:val="single" w:sz="4" w:space="0" w:color="auto"/>
            </w:tcBorders>
          </w:tcPr>
          <w:p w14:paraId="0A90CA42" w14:textId="6DFA02B7" w:rsidR="00961ECD" w:rsidRPr="00961ECD" w:rsidRDefault="00961ECD" w:rsidP="004C6022">
            <w:pPr>
              <w:pStyle w:val="10"/>
              <w:keepLines w:val="0"/>
              <w:widowControl w:val="0"/>
            </w:pPr>
            <w:r>
              <w:rPr>
                <w:rFonts w:hint="eastAsia"/>
              </w:rPr>
              <w:sym w:font="Wingdings" w:char="F0A8"/>
            </w:r>
            <w:r w:rsidRPr="00C96DE3">
              <w:rPr>
                <w:rFonts w:hint="eastAsia"/>
              </w:rPr>
              <w:t>小規模多機能</w:t>
            </w:r>
          </w:p>
        </w:tc>
        <w:tc>
          <w:tcPr>
            <w:tcW w:w="2803" w:type="dxa"/>
            <w:gridSpan w:val="2"/>
            <w:tcBorders>
              <w:top w:val="single" w:sz="4" w:space="0" w:color="auto"/>
              <w:bottom w:val="single" w:sz="4" w:space="0" w:color="auto"/>
            </w:tcBorders>
          </w:tcPr>
          <w:p w14:paraId="54AFAEBA" w14:textId="1C8C648D" w:rsidR="00961ECD" w:rsidRDefault="00961ECD" w:rsidP="004C6022">
            <w:pPr>
              <w:pStyle w:val="10"/>
              <w:keepLines w:val="0"/>
              <w:widowControl w:val="0"/>
            </w:pPr>
            <w:r>
              <w:rPr>
                <w:rFonts w:hint="eastAsia"/>
              </w:rPr>
              <w:sym w:font="Wingdings" w:char="F0A8"/>
            </w:r>
            <w:r w:rsidRPr="00C96DE3">
              <w:rPr>
                <w:rFonts w:hint="eastAsia"/>
              </w:rPr>
              <w:t>住宿型照顧機構</w:t>
            </w:r>
          </w:p>
        </w:tc>
      </w:tr>
      <w:tr w:rsidR="001D47F3" w14:paraId="32657FD7" w14:textId="77777777" w:rsidTr="000143DA">
        <w:tc>
          <w:tcPr>
            <w:tcW w:w="1380" w:type="dxa"/>
            <w:tcBorders>
              <w:top w:val="single" w:sz="4" w:space="0" w:color="auto"/>
              <w:bottom w:val="single" w:sz="4" w:space="0" w:color="auto"/>
            </w:tcBorders>
          </w:tcPr>
          <w:p w14:paraId="74BF817E" w14:textId="35280FDB" w:rsidR="001D47F3" w:rsidRDefault="001D47F3" w:rsidP="004C6022">
            <w:pPr>
              <w:pStyle w:val="10"/>
              <w:keepLines w:val="0"/>
              <w:widowControl w:val="0"/>
            </w:pPr>
            <w:r>
              <w:rPr>
                <w:rFonts w:hint="eastAsia"/>
              </w:rPr>
              <w:t>地址</w:t>
            </w:r>
          </w:p>
        </w:tc>
        <w:tc>
          <w:tcPr>
            <w:tcW w:w="7386" w:type="dxa"/>
            <w:gridSpan w:val="8"/>
            <w:tcBorders>
              <w:top w:val="single" w:sz="4" w:space="0" w:color="auto"/>
              <w:bottom w:val="single" w:sz="4" w:space="0" w:color="auto"/>
            </w:tcBorders>
          </w:tcPr>
          <w:p w14:paraId="075065FE" w14:textId="0A12226E" w:rsidR="001D47F3" w:rsidRDefault="001D47F3" w:rsidP="004C6022">
            <w:pPr>
              <w:pStyle w:val="10"/>
              <w:keepLines w:val="0"/>
              <w:widowControl w:val="0"/>
            </w:pPr>
          </w:p>
        </w:tc>
      </w:tr>
      <w:tr w:rsidR="00386B78" w14:paraId="2A1FD23C" w14:textId="77777777" w:rsidTr="000143DA">
        <w:tc>
          <w:tcPr>
            <w:tcW w:w="1380" w:type="dxa"/>
            <w:tcBorders>
              <w:top w:val="single" w:sz="4" w:space="0" w:color="auto"/>
              <w:bottom w:val="single" w:sz="4" w:space="0" w:color="auto"/>
            </w:tcBorders>
          </w:tcPr>
          <w:p w14:paraId="7DB7E0C7" w14:textId="77777777" w:rsidR="001D47F3" w:rsidRDefault="001D47F3" w:rsidP="004C6022">
            <w:pPr>
              <w:pStyle w:val="10"/>
              <w:keepLines w:val="0"/>
              <w:widowControl w:val="0"/>
            </w:pPr>
            <w:r>
              <w:rPr>
                <w:rFonts w:hint="eastAsia"/>
              </w:rPr>
              <w:t>聯絡人</w:t>
            </w:r>
          </w:p>
        </w:tc>
        <w:tc>
          <w:tcPr>
            <w:tcW w:w="1221" w:type="dxa"/>
            <w:tcBorders>
              <w:top w:val="single" w:sz="4" w:space="0" w:color="auto"/>
              <w:bottom w:val="single" w:sz="4" w:space="0" w:color="auto"/>
            </w:tcBorders>
          </w:tcPr>
          <w:p w14:paraId="12371BB8" w14:textId="77777777" w:rsidR="001D47F3" w:rsidRDefault="001D47F3" w:rsidP="004C6022">
            <w:pPr>
              <w:pStyle w:val="10"/>
              <w:keepLines w:val="0"/>
              <w:widowControl w:val="0"/>
            </w:pPr>
          </w:p>
        </w:tc>
        <w:tc>
          <w:tcPr>
            <w:tcW w:w="839" w:type="dxa"/>
            <w:tcBorders>
              <w:top w:val="single" w:sz="4" w:space="0" w:color="auto"/>
              <w:bottom w:val="single" w:sz="4" w:space="0" w:color="auto"/>
            </w:tcBorders>
          </w:tcPr>
          <w:p w14:paraId="672F2B32" w14:textId="45DA1C79" w:rsidR="001D47F3" w:rsidRDefault="001D47F3" w:rsidP="004C6022">
            <w:pPr>
              <w:pStyle w:val="10"/>
              <w:keepLines w:val="0"/>
              <w:widowControl w:val="0"/>
            </w:pPr>
            <w:r>
              <w:rPr>
                <w:rFonts w:hint="eastAsia"/>
              </w:rPr>
              <w:t>電話</w:t>
            </w:r>
          </w:p>
        </w:tc>
        <w:tc>
          <w:tcPr>
            <w:tcW w:w="1913" w:type="dxa"/>
            <w:gridSpan w:val="3"/>
            <w:tcBorders>
              <w:top w:val="single" w:sz="4" w:space="0" w:color="auto"/>
              <w:bottom w:val="single" w:sz="4" w:space="0" w:color="auto"/>
            </w:tcBorders>
          </w:tcPr>
          <w:p w14:paraId="179916B3" w14:textId="77777777" w:rsidR="001D47F3" w:rsidRDefault="001D47F3" w:rsidP="004C6022">
            <w:pPr>
              <w:pStyle w:val="10"/>
              <w:keepLines w:val="0"/>
              <w:widowControl w:val="0"/>
            </w:pPr>
          </w:p>
        </w:tc>
        <w:tc>
          <w:tcPr>
            <w:tcW w:w="1169" w:type="dxa"/>
            <w:gridSpan w:val="2"/>
            <w:tcBorders>
              <w:top w:val="single" w:sz="4" w:space="0" w:color="auto"/>
              <w:bottom w:val="single" w:sz="4" w:space="0" w:color="auto"/>
            </w:tcBorders>
          </w:tcPr>
          <w:p w14:paraId="67089C54" w14:textId="4A296AC7" w:rsidR="001D47F3" w:rsidRDefault="001D47F3" w:rsidP="004C6022">
            <w:pPr>
              <w:pStyle w:val="10"/>
              <w:keepLines w:val="0"/>
              <w:widowControl w:val="0"/>
            </w:pPr>
            <w:r>
              <w:rPr>
                <w:rFonts w:hint="eastAsia"/>
              </w:rPr>
              <w:t>Em</w:t>
            </w:r>
            <w:r>
              <w:t>ail</w:t>
            </w:r>
          </w:p>
        </w:tc>
        <w:tc>
          <w:tcPr>
            <w:tcW w:w="2244" w:type="dxa"/>
            <w:tcBorders>
              <w:top w:val="single" w:sz="4" w:space="0" w:color="auto"/>
              <w:bottom w:val="single" w:sz="4" w:space="0" w:color="auto"/>
            </w:tcBorders>
          </w:tcPr>
          <w:p w14:paraId="109E75F4" w14:textId="068A2B9D" w:rsidR="001D47F3" w:rsidRDefault="001D47F3" w:rsidP="004C6022">
            <w:pPr>
              <w:pStyle w:val="10"/>
              <w:keepLines w:val="0"/>
              <w:widowControl w:val="0"/>
            </w:pPr>
          </w:p>
        </w:tc>
      </w:tr>
      <w:tr w:rsidR="004E721D" w14:paraId="43E25174" w14:textId="77777777" w:rsidTr="000143DA">
        <w:tc>
          <w:tcPr>
            <w:tcW w:w="8766" w:type="dxa"/>
            <w:gridSpan w:val="9"/>
            <w:tcBorders>
              <w:top w:val="single" w:sz="4" w:space="0" w:color="auto"/>
              <w:bottom w:val="single" w:sz="4" w:space="0" w:color="auto"/>
            </w:tcBorders>
          </w:tcPr>
          <w:p w14:paraId="04A187C5" w14:textId="46C4DFBA" w:rsidR="004E721D" w:rsidRPr="004E721D" w:rsidRDefault="004E721D" w:rsidP="004C6022">
            <w:pPr>
              <w:pStyle w:val="3"/>
              <w:keepNext w:val="0"/>
              <w:widowControl w:val="0"/>
              <w:jc w:val="center"/>
            </w:pPr>
            <w:r w:rsidRPr="004E721D">
              <w:rPr>
                <w:rFonts w:hint="eastAsia"/>
              </w:rPr>
              <w:t>機構簡介</w:t>
            </w:r>
          </w:p>
        </w:tc>
      </w:tr>
      <w:tr w:rsidR="004E721D" w14:paraId="0F8FAA27" w14:textId="77777777" w:rsidTr="000143DA">
        <w:tc>
          <w:tcPr>
            <w:tcW w:w="8766" w:type="dxa"/>
            <w:gridSpan w:val="9"/>
            <w:tcBorders>
              <w:top w:val="single" w:sz="4" w:space="0" w:color="auto"/>
            </w:tcBorders>
          </w:tcPr>
          <w:p w14:paraId="54E51D74" w14:textId="77777777" w:rsidR="004C6022" w:rsidRDefault="00CA1302" w:rsidP="004C6022">
            <w:pPr>
              <w:pStyle w:val="4"/>
              <w:keepNext w:val="0"/>
              <w:widowControl w:val="0"/>
              <w:numPr>
                <w:ilvl w:val="0"/>
                <w:numId w:val="13"/>
              </w:numPr>
            </w:pPr>
            <w:bookmarkStart w:id="0" w:name="_Hlk112833594"/>
            <w:r>
              <w:rPr>
                <w:rFonts w:hint="eastAsia"/>
              </w:rPr>
              <w:t>機構設立時間：</w:t>
            </w:r>
          </w:p>
          <w:p w14:paraId="6339C2FC" w14:textId="77777777" w:rsidR="004C6022" w:rsidRDefault="004C6022" w:rsidP="004C6022">
            <w:pPr>
              <w:pStyle w:val="4"/>
              <w:keepNext w:val="0"/>
              <w:widowControl w:val="0"/>
              <w:ind w:left="480"/>
            </w:pPr>
          </w:p>
          <w:p w14:paraId="43E4D3F2" w14:textId="74A7C4E7" w:rsidR="001D64C8" w:rsidRDefault="001D64C8" w:rsidP="004C6022">
            <w:pPr>
              <w:pStyle w:val="4"/>
              <w:keepNext w:val="0"/>
              <w:widowControl w:val="0"/>
              <w:numPr>
                <w:ilvl w:val="0"/>
                <w:numId w:val="13"/>
              </w:numPr>
            </w:pPr>
            <w:r>
              <w:rPr>
                <w:rFonts w:hint="eastAsia"/>
              </w:rPr>
              <w:t>服務對象：</w:t>
            </w:r>
          </w:p>
          <w:p w14:paraId="4602AD19" w14:textId="3CA3CDD2" w:rsidR="001D64C8" w:rsidRDefault="001D64C8" w:rsidP="004C6022">
            <w:pPr>
              <w:widowControl w:val="0"/>
              <w:ind w:firstLine="480"/>
            </w:pPr>
          </w:p>
          <w:p w14:paraId="731BC222" w14:textId="37D6E5BB" w:rsidR="001D64C8" w:rsidRDefault="001D64C8" w:rsidP="004C6022">
            <w:pPr>
              <w:widowControl w:val="0"/>
              <w:ind w:firstLine="480"/>
            </w:pPr>
          </w:p>
          <w:p w14:paraId="03551A43" w14:textId="00C5F989" w:rsidR="00CA1302" w:rsidRDefault="00CA1302" w:rsidP="004C6022">
            <w:pPr>
              <w:pStyle w:val="4"/>
              <w:keepNext w:val="0"/>
              <w:widowControl w:val="0"/>
              <w:numPr>
                <w:ilvl w:val="0"/>
                <w:numId w:val="13"/>
              </w:numPr>
            </w:pPr>
            <w:r>
              <w:rPr>
                <w:rFonts w:hint="eastAsia"/>
              </w:rPr>
              <w:t>服務內容</w:t>
            </w:r>
            <w:r w:rsidR="00F75AD3">
              <w:rPr>
                <w:rFonts w:hint="eastAsia"/>
              </w:rPr>
              <w:t>：</w:t>
            </w:r>
          </w:p>
          <w:p w14:paraId="1C122FF1" w14:textId="64724764" w:rsidR="001D64C8" w:rsidRDefault="001D64C8" w:rsidP="004C6022">
            <w:pPr>
              <w:widowControl w:val="0"/>
              <w:ind w:firstLine="480"/>
            </w:pPr>
          </w:p>
          <w:p w14:paraId="0F29C117" w14:textId="4FE14933" w:rsidR="001D64C8" w:rsidRDefault="001D64C8" w:rsidP="004C6022">
            <w:pPr>
              <w:widowControl w:val="0"/>
              <w:ind w:firstLine="480"/>
            </w:pPr>
          </w:p>
          <w:p w14:paraId="34AC3620" w14:textId="2BBA54F5" w:rsidR="004E721D" w:rsidRDefault="004E721D" w:rsidP="004C6022">
            <w:pPr>
              <w:pStyle w:val="4"/>
              <w:keepNext w:val="0"/>
              <w:widowControl w:val="0"/>
              <w:numPr>
                <w:ilvl w:val="0"/>
                <w:numId w:val="10"/>
              </w:numPr>
              <w:spacing w:before="0" w:beforeAutospacing="0" w:after="0" w:afterAutospacing="0" w:line="380" w:lineRule="exact"/>
              <w:ind w:left="310" w:hanging="310"/>
            </w:pPr>
            <w:r>
              <w:rPr>
                <w:rFonts w:hint="eastAsia"/>
              </w:rPr>
              <w:t>機構現況簡述（含空間、設施、人員、照顧長者人數等，必要時以照片呈現）</w:t>
            </w:r>
            <w:bookmarkEnd w:id="0"/>
          </w:p>
          <w:p w14:paraId="280D93F0" w14:textId="77777777" w:rsidR="009B0F6A" w:rsidRDefault="009B0F6A" w:rsidP="004C6022">
            <w:pPr>
              <w:widowControl w:val="0"/>
              <w:ind w:firstLine="480"/>
            </w:pPr>
          </w:p>
          <w:p w14:paraId="5F69BCF0" w14:textId="62BD0CEE" w:rsidR="004C6022" w:rsidRDefault="004C6022" w:rsidP="004C6022">
            <w:pPr>
              <w:widowControl w:val="0"/>
              <w:ind w:firstLine="480"/>
            </w:pPr>
          </w:p>
          <w:p w14:paraId="09A60458" w14:textId="41015D70" w:rsidR="004C6022" w:rsidRDefault="004C6022" w:rsidP="004C6022">
            <w:pPr>
              <w:widowControl w:val="0"/>
              <w:ind w:firstLine="480"/>
            </w:pPr>
          </w:p>
          <w:p w14:paraId="6C6A77BD" w14:textId="4B8076A2" w:rsidR="004C6022" w:rsidRDefault="004C6022" w:rsidP="004C6022">
            <w:pPr>
              <w:widowControl w:val="0"/>
              <w:ind w:firstLine="480"/>
            </w:pPr>
          </w:p>
          <w:p w14:paraId="1A541120" w14:textId="77777777" w:rsidR="004C6022" w:rsidRDefault="004C6022" w:rsidP="004C6022">
            <w:pPr>
              <w:widowControl w:val="0"/>
              <w:ind w:firstLine="480"/>
            </w:pPr>
          </w:p>
          <w:p w14:paraId="7BED8131" w14:textId="77777777" w:rsidR="004C6022" w:rsidRDefault="004C6022" w:rsidP="004C6022">
            <w:pPr>
              <w:widowControl w:val="0"/>
              <w:ind w:firstLine="480"/>
            </w:pPr>
          </w:p>
          <w:p w14:paraId="40476F8F" w14:textId="0E2D0FA3" w:rsidR="004C6022" w:rsidRPr="004E721D" w:rsidRDefault="004C6022" w:rsidP="004C6022">
            <w:pPr>
              <w:widowControl w:val="0"/>
              <w:ind w:firstLine="480"/>
            </w:pPr>
          </w:p>
        </w:tc>
      </w:tr>
    </w:tbl>
    <w:p w14:paraId="2CB97F1D" w14:textId="77777777" w:rsidR="004C6022" w:rsidRDefault="004C6022">
      <w:pPr>
        <w:ind w:firstLine="480"/>
      </w:pPr>
    </w:p>
    <w:tbl>
      <w:tblPr>
        <w:tblStyle w:val="af"/>
        <w:tblW w:w="876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80"/>
        <w:gridCol w:w="2663"/>
        <w:gridCol w:w="1372"/>
        <w:gridCol w:w="3351"/>
      </w:tblGrid>
      <w:tr w:rsidR="00CA59B0" w14:paraId="7FDD5025" w14:textId="77777777" w:rsidTr="000143DA">
        <w:tc>
          <w:tcPr>
            <w:tcW w:w="8766" w:type="dxa"/>
            <w:gridSpan w:val="4"/>
          </w:tcPr>
          <w:p w14:paraId="3009B7CF" w14:textId="0BBE153A" w:rsidR="00CA59B0" w:rsidRDefault="00CA59B0" w:rsidP="004C6022">
            <w:pPr>
              <w:pStyle w:val="3"/>
              <w:keepNext w:val="0"/>
              <w:pageBreakBefore/>
              <w:widowControl w:val="0"/>
            </w:pPr>
            <w:r>
              <w:lastRenderedPageBreak/>
              <w:t xml:space="preserve">2. </w:t>
            </w:r>
            <w:r>
              <w:rPr>
                <w:rFonts w:hint="eastAsia"/>
              </w:rPr>
              <w:t>智慧科技</w:t>
            </w:r>
            <w:r w:rsidR="00480EC3">
              <w:rPr>
                <w:rFonts w:hint="eastAsia"/>
              </w:rPr>
              <w:t>高齡照顧</w:t>
            </w:r>
            <w:r>
              <w:rPr>
                <w:rFonts w:hint="eastAsia"/>
              </w:rPr>
              <w:t>產品應用主題與應用情境</w:t>
            </w:r>
          </w:p>
        </w:tc>
      </w:tr>
      <w:tr w:rsidR="00EB1615" w14:paraId="2063BE24" w14:textId="77777777" w:rsidTr="004C6022">
        <w:tc>
          <w:tcPr>
            <w:tcW w:w="1380" w:type="dxa"/>
            <w:vMerge w:val="restart"/>
          </w:tcPr>
          <w:p w14:paraId="2652A8C8" w14:textId="12A0F4DE" w:rsidR="00EB1615" w:rsidRDefault="00EB1615" w:rsidP="004C6022">
            <w:pPr>
              <w:pStyle w:val="10"/>
              <w:keepLines w:val="0"/>
              <w:widowControl w:val="0"/>
              <w:jc w:val="left"/>
            </w:pPr>
            <w:r>
              <w:rPr>
                <w:rFonts w:hint="eastAsia"/>
              </w:rPr>
              <w:t>應用主題</w:t>
            </w:r>
          </w:p>
        </w:tc>
        <w:tc>
          <w:tcPr>
            <w:tcW w:w="7386" w:type="dxa"/>
            <w:gridSpan w:val="3"/>
            <w:tcBorders>
              <w:top w:val="single" w:sz="4" w:space="0" w:color="auto"/>
              <w:bottom w:val="single" w:sz="4" w:space="0" w:color="auto"/>
            </w:tcBorders>
          </w:tcPr>
          <w:p w14:paraId="12B76328" w14:textId="41BD4839" w:rsidR="00EB1615" w:rsidRDefault="00EB1615" w:rsidP="004C6022">
            <w:pPr>
              <w:pStyle w:val="10"/>
              <w:keepLines w:val="0"/>
              <w:widowControl w:val="0"/>
              <w:jc w:val="left"/>
            </w:pPr>
            <w:r>
              <w:rPr>
                <w:rFonts w:hint="eastAsia"/>
              </w:rPr>
              <w:sym w:font="Wingdings" w:char="F0A8"/>
            </w:r>
            <w:r>
              <w:rPr>
                <w:rFonts w:hint="eastAsia"/>
              </w:rPr>
              <w:t>長</w:t>
            </w:r>
            <w:r w:rsidRPr="00C96DE3">
              <w:rPr>
                <w:rFonts w:hint="eastAsia"/>
              </w:rPr>
              <w:t>者生活及照顧應用</w:t>
            </w:r>
            <w:r w:rsidR="004C6022">
              <w:rPr>
                <w:rFonts w:hint="eastAsia"/>
              </w:rPr>
              <w:t>（</w:t>
            </w:r>
            <w:r>
              <w:rPr>
                <w:rFonts w:hint="eastAsia"/>
              </w:rPr>
              <w:t>如臥床、移位、</w:t>
            </w:r>
            <w:r w:rsidR="00B468D3">
              <w:rPr>
                <w:rFonts w:hint="eastAsia"/>
              </w:rPr>
              <w:t>壓</w:t>
            </w:r>
            <w:r w:rsidR="004C6022">
              <w:rPr>
                <w:rFonts w:hint="eastAsia"/>
              </w:rPr>
              <w:t>傷</w:t>
            </w:r>
            <w:r w:rsidR="00B468D3">
              <w:rPr>
                <w:rFonts w:hint="eastAsia"/>
              </w:rPr>
              <w:t>、</w:t>
            </w:r>
            <w:r w:rsidR="004C6022">
              <w:rPr>
                <w:rFonts w:hint="eastAsia"/>
              </w:rPr>
              <w:t>用藥</w:t>
            </w:r>
            <w:r w:rsidR="00B468D3">
              <w:rPr>
                <w:rFonts w:hint="eastAsia"/>
              </w:rPr>
              <w:t>管理等</w:t>
            </w:r>
            <w:r w:rsidR="004C6022">
              <w:rPr>
                <w:rFonts w:hint="eastAsia"/>
              </w:rPr>
              <w:t>）</w:t>
            </w:r>
          </w:p>
        </w:tc>
      </w:tr>
      <w:tr w:rsidR="00EB1615" w14:paraId="679A1553" w14:textId="77777777" w:rsidTr="004C6022">
        <w:tc>
          <w:tcPr>
            <w:tcW w:w="1380" w:type="dxa"/>
            <w:vMerge/>
          </w:tcPr>
          <w:p w14:paraId="7F812FFE" w14:textId="77777777" w:rsidR="00EB1615" w:rsidRDefault="00EB1615" w:rsidP="004C6022">
            <w:pPr>
              <w:pStyle w:val="10"/>
              <w:keepLines w:val="0"/>
              <w:widowControl w:val="0"/>
              <w:jc w:val="left"/>
            </w:pPr>
          </w:p>
        </w:tc>
        <w:tc>
          <w:tcPr>
            <w:tcW w:w="7386" w:type="dxa"/>
            <w:gridSpan w:val="3"/>
            <w:tcBorders>
              <w:top w:val="single" w:sz="4" w:space="0" w:color="auto"/>
              <w:bottom w:val="single" w:sz="4" w:space="0" w:color="auto"/>
              <w:right w:val="single" w:sz="8" w:space="0" w:color="auto"/>
            </w:tcBorders>
          </w:tcPr>
          <w:p w14:paraId="1E636EB0" w14:textId="68778783" w:rsidR="00EB1615" w:rsidRDefault="00EB1615" w:rsidP="004C6022">
            <w:pPr>
              <w:pStyle w:val="10"/>
              <w:keepLines w:val="0"/>
              <w:widowControl w:val="0"/>
              <w:jc w:val="left"/>
            </w:pPr>
            <w:r>
              <w:rPr>
                <w:rFonts w:hint="eastAsia"/>
              </w:rPr>
              <w:sym w:font="Wingdings" w:char="F0A8"/>
            </w:r>
            <w:r>
              <w:rPr>
                <w:rFonts w:hint="eastAsia"/>
              </w:rPr>
              <w:t>長</w:t>
            </w:r>
            <w:r w:rsidRPr="00C96DE3">
              <w:rPr>
                <w:rFonts w:hint="eastAsia"/>
              </w:rPr>
              <w:t>者健康促進應用</w:t>
            </w:r>
            <w:r w:rsidR="004C6022">
              <w:rPr>
                <w:rFonts w:hint="eastAsia"/>
              </w:rPr>
              <w:t>（如</w:t>
            </w:r>
            <w:r w:rsidR="00B468D3">
              <w:rPr>
                <w:rFonts w:hint="eastAsia"/>
              </w:rPr>
              <w:t>體能</w:t>
            </w:r>
            <w:r w:rsidR="004C6022">
              <w:rPr>
                <w:rFonts w:hint="eastAsia"/>
              </w:rPr>
              <w:t>及認知訓練</w:t>
            </w:r>
            <w:r w:rsidR="00B468D3">
              <w:rPr>
                <w:rFonts w:hint="eastAsia"/>
              </w:rPr>
              <w:t>、</w:t>
            </w:r>
            <w:r w:rsidR="004C6022">
              <w:rPr>
                <w:rFonts w:hint="eastAsia"/>
              </w:rPr>
              <w:t>復健、休閒社交</w:t>
            </w:r>
            <w:r w:rsidR="00B468D3">
              <w:rPr>
                <w:rFonts w:hint="eastAsia"/>
              </w:rPr>
              <w:t>等</w:t>
            </w:r>
            <w:r w:rsidR="004C6022">
              <w:rPr>
                <w:rFonts w:hint="eastAsia"/>
              </w:rPr>
              <w:t>）</w:t>
            </w:r>
          </w:p>
        </w:tc>
      </w:tr>
      <w:tr w:rsidR="00EB1615" w14:paraId="4B564239" w14:textId="77777777" w:rsidTr="004C6022">
        <w:tc>
          <w:tcPr>
            <w:tcW w:w="1380" w:type="dxa"/>
            <w:vMerge/>
            <w:tcBorders>
              <w:bottom w:val="single" w:sz="4" w:space="0" w:color="auto"/>
            </w:tcBorders>
          </w:tcPr>
          <w:p w14:paraId="39841131" w14:textId="77777777" w:rsidR="00EB1615" w:rsidRDefault="00EB1615" w:rsidP="004C6022">
            <w:pPr>
              <w:pStyle w:val="10"/>
              <w:keepLines w:val="0"/>
              <w:widowControl w:val="0"/>
              <w:jc w:val="left"/>
            </w:pPr>
          </w:p>
        </w:tc>
        <w:tc>
          <w:tcPr>
            <w:tcW w:w="7386" w:type="dxa"/>
            <w:gridSpan w:val="3"/>
            <w:tcBorders>
              <w:top w:val="single" w:sz="4" w:space="0" w:color="auto"/>
              <w:bottom w:val="single" w:sz="4" w:space="0" w:color="auto"/>
              <w:right w:val="single" w:sz="8" w:space="0" w:color="auto"/>
            </w:tcBorders>
          </w:tcPr>
          <w:p w14:paraId="4A94D904" w14:textId="4DD65CC1" w:rsidR="00EB1615" w:rsidRDefault="00EB1615" w:rsidP="004C6022">
            <w:pPr>
              <w:pStyle w:val="10"/>
              <w:keepLines w:val="0"/>
              <w:widowControl w:val="0"/>
              <w:jc w:val="left"/>
            </w:pPr>
            <w:r>
              <w:rPr>
                <w:rFonts w:hint="eastAsia"/>
              </w:rPr>
              <w:sym w:font="Wingdings" w:char="F0A8"/>
            </w:r>
            <w:r>
              <w:rPr>
                <w:rFonts w:hint="eastAsia"/>
              </w:rPr>
              <w:t>其他應用（請具體說明）</w:t>
            </w:r>
          </w:p>
        </w:tc>
      </w:tr>
      <w:tr w:rsidR="00310239" w14:paraId="595C13D1" w14:textId="77777777" w:rsidTr="000143DA">
        <w:tc>
          <w:tcPr>
            <w:tcW w:w="8766" w:type="dxa"/>
            <w:gridSpan w:val="4"/>
            <w:tcBorders>
              <w:top w:val="single" w:sz="4" w:space="0" w:color="auto"/>
              <w:bottom w:val="single" w:sz="4" w:space="0" w:color="auto"/>
            </w:tcBorders>
          </w:tcPr>
          <w:p w14:paraId="64B6F183" w14:textId="28D10688" w:rsidR="00310239" w:rsidRPr="00310239" w:rsidRDefault="005E59B8" w:rsidP="004C6022">
            <w:pPr>
              <w:pStyle w:val="10"/>
              <w:keepLines w:val="0"/>
              <w:widowControl w:val="0"/>
              <w:rPr>
                <w:b/>
                <w:bCs/>
              </w:rPr>
            </w:pPr>
            <w:r>
              <w:rPr>
                <w:rFonts w:hint="eastAsia"/>
                <w:b/>
                <w:bCs/>
              </w:rPr>
              <w:t>(2</w:t>
            </w:r>
            <w:r>
              <w:rPr>
                <w:b/>
                <w:bCs/>
              </w:rPr>
              <w:t>-1)</w:t>
            </w:r>
            <w:r w:rsidR="00B158BB">
              <w:rPr>
                <w:rFonts w:hint="eastAsia"/>
                <w:b/>
                <w:bCs/>
              </w:rPr>
              <w:t>目前</w:t>
            </w:r>
            <w:r w:rsidR="00310239" w:rsidRPr="00310239">
              <w:rPr>
                <w:rFonts w:hint="eastAsia"/>
                <w:b/>
                <w:bCs/>
              </w:rPr>
              <w:t>照顧問題敘述</w:t>
            </w:r>
          </w:p>
        </w:tc>
      </w:tr>
      <w:tr w:rsidR="00F66F9F" w14:paraId="17FD93C0" w14:textId="77777777" w:rsidTr="000143DA">
        <w:tc>
          <w:tcPr>
            <w:tcW w:w="8766" w:type="dxa"/>
            <w:gridSpan w:val="4"/>
            <w:tcBorders>
              <w:top w:val="single" w:sz="4" w:space="0" w:color="auto"/>
            </w:tcBorders>
          </w:tcPr>
          <w:p w14:paraId="18FC37E1" w14:textId="12C7974C" w:rsidR="00F66F9F" w:rsidRDefault="00F66F9F" w:rsidP="004C6022">
            <w:pPr>
              <w:widowControl w:val="0"/>
              <w:spacing w:before="0" w:beforeAutospacing="0" w:after="0" w:afterAutospacing="0" w:line="300" w:lineRule="exact"/>
              <w:ind w:firstLineChars="0" w:firstLine="0"/>
            </w:pPr>
            <w:bookmarkStart w:id="1" w:name="_Hlk112835295"/>
            <w:r>
              <w:rPr>
                <w:rFonts w:hint="eastAsia"/>
              </w:rPr>
              <w:t>請</w:t>
            </w:r>
            <w:r w:rsidRPr="00F66F9F">
              <w:rPr>
                <w:rFonts w:hint="eastAsia"/>
              </w:rPr>
              <w:t>敘述</w:t>
            </w:r>
            <w:r w:rsidR="000B58B2">
              <w:rPr>
                <w:rFonts w:hint="eastAsia"/>
              </w:rPr>
              <w:t>申請</w:t>
            </w:r>
            <w:r w:rsidR="00B158BB">
              <w:rPr>
                <w:rFonts w:hint="eastAsia"/>
              </w:rPr>
              <w:t>機構</w:t>
            </w:r>
            <w:r w:rsidRPr="00F66F9F">
              <w:rPr>
                <w:rFonts w:hint="eastAsia"/>
              </w:rPr>
              <w:t>目前</w:t>
            </w:r>
            <w:r w:rsidR="000B58B2">
              <w:rPr>
                <w:rFonts w:hint="eastAsia"/>
              </w:rPr>
              <w:t>主要的</w:t>
            </w:r>
            <w:r w:rsidRPr="00F66F9F">
              <w:rPr>
                <w:rFonts w:hint="eastAsia"/>
              </w:rPr>
              <w:t>照顧</w:t>
            </w:r>
            <w:r w:rsidR="000B58B2">
              <w:rPr>
                <w:rFonts w:hint="eastAsia"/>
              </w:rPr>
              <w:t>問題與照顧現況</w:t>
            </w:r>
            <w:r>
              <w:rPr>
                <w:rFonts w:hint="eastAsia"/>
              </w:rPr>
              <w:t>（</w:t>
            </w:r>
            <w:r w:rsidR="009A4A1A">
              <w:rPr>
                <w:rFonts w:hint="eastAsia"/>
              </w:rPr>
              <w:t>在保護隱私前提下</w:t>
            </w:r>
            <w:r>
              <w:rPr>
                <w:rFonts w:hint="eastAsia"/>
              </w:rPr>
              <w:t>必要時</w:t>
            </w:r>
            <w:r w:rsidR="009A4A1A">
              <w:rPr>
                <w:rFonts w:hint="eastAsia"/>
              </w:rPr>
              <w:t>可</w:t>
            </w:r>
            <w:r>
              <w:rPr>
                <w:rFonts w:hint="eastAsia"/>
              </w:rPr>
              <w:t>以照片</w:t>
            </w:r>
            <w:r w:rsidR="009A4A1A">
              <w:rPr>
                <w:rFonts w:hint="eastAsia"/>
              </w:rPr>
              <w:t>呈現</w:t>
            </w:r>
            <w:r>
              <w:rPr>
                <w:rFonts w:hint="eastAsia"/>
              </w:rPr>
              <w:t>）</w:t>
            </w:r>
            <w:bookmarkEnd w:id="1"/>
          </w:p>
          <w:p w14:paraId="5EF68CDA" w14:textId="4C96AD17" w:rsidR="00E362DA" w:rsidRDefault="00E362DA" w:rsidP="004C6022">
            <w:pPr>
              <w:widowControl w:val="0"/>
              <w:ind w:firstLine="480"/>
            </w:pPr>
          </w:p>
          <w:p w14:paraId="4B7B38E6" w14:textId="5142BED3" w:rsidR="004C6022" w:rsidRDefault="004C6022" w:rsidP="004C6022">
            <w:pPr>
              <w:widowControl w:val="0"/>
              <w:ind w:firstLine="480"/>
            </w:pPr>
          </w:p>
          <w:p w14:paraId="089F7461" w14:textId="68406AE7" w:rsidR="004C6022" w:rsidRDefault="004C6022" w:rsidP="004C6022">
            <w:pPr>
              <w:widowControl w:val="0"/>
              <w:ind w:firstLine="480"/>
            </w:pPr>
          </w:p>
          <w:p w14:paraId="758F5D5C" w14:textId="23BA7B39" w:rsidR="000B58B2" w:rsidRPr="000B58B2" w:rsidRDefault="000B58B2" w:rsidP="004C6022">
            <w:pPr>
              <w:widowControl w:val="0"/>
              <w:ind w:firstLine="480"/>
            </w:pPr>
          </w:p>
        </w:tc>
      </w:tr>
      <w:tr w:rsidR="00480EC3" w14:paraId="70CEB3D3" w14:textId="77777777" w:rsidTr="000143DA">
        <w:tc>
          <w:tcPr>
            <w:tcW w:w="8766" w:type="dxa"/>
            <w:gridSpan w:val="4"/>
          </w:tcPr>
          <w:p w14:paraId="5FAC51E5" w14:textId="087E1538" w:rsidR="00480EC3" w:rsidRPr="001152C5" w:rsidRDefault="005E59B8" w:rsidP="004C6022">
            <w:pPr>
              <w:pStyle w:val="3"/>
              <w:keepNext w:val="0"/>
              <w:widowControl w:val="0"/>
              <w:jc w:val="center"/>
            </w:pPr>
            <w:r>
              <w:rPr>
                <w:rFonts w:hint="eastAsia"/>
              </w:rPr>
              <w:t>(</w:t>
            </w:r>
            <w:r>
              <w:t>2-2)</w:t>
            </w:r>
            <w:r w:rsidR="009D46E6">
              <w:rPr>
                <w:rFonts w:hint="eastAsia"/>
              </w:rPr>
              <w:t>智慧照顧產品</w:t>
            </w:r>
            <w:r w:rsidR="001152C5" w:rsidRPr="001152C5">
              <w:rPr>
                <w:rFonts w:hint="eastAsia"/>
              </w:rPr>
              <w:t>/</w:t>
            </w:r>
            <w:r w:rsidR="001152C5" w:rsidRPr="001152C5">
              <w:rPr>
                <w:rFonts w:hint="eastAsia"/>
              </w:rPr>
              <w:t>服務</w:t>
            </w:r>
            <w:r w:rsidR="00480EC3" w:rsidRPr="001152C5">
              <w:rPr>
                <w:rFonts w:hint="eastAsia"/>
              </w:rPr>
              <w:t>應用情境</w:t>
            </w:r>
          </w:p>
        </w:tc>
      </w:tr>
      <w:tr w:rsidR="00480EC3" w14:paraId="50DB7032" w14:textId="77777777" w:rsidTr="000143DA">
        <w:tc>
          <w:tcPr>
            <w:tcW w:w="1380" w:type="dxa"/>
          </w:tcPr>
          <w:p w14:paraId="488C8A0C" w14:textId="008D473E" w:rsidR="00480EC3" w:rsidRPr="004C6022" w:rsidRDefault="001152C5" w:rsidP="004C6022">
            <w:pPr>
              <w:pStyle w:val="10"/>
              <w:keepLines w:val="0"/>
              <w:widowControl w:val="0"/>
            </w:pPr>
            <w:r w:rsidRPr="004C6022">
              <w:rPr>
                <w:rFonts w:hint="eastAsia"/>
              </w:rPr>
              <w:t>產品</w:t>
            </w:r>
            <w:r w:rsidR="00480EC3" w:rsidRPr="004C6022">
              <w:rPr>
                <w:rFonts w:hint="eastAsia"/>
              </w:rPr>
              <w:t>名稱</w:t>
            </w:r>
          </w:p>
        </w:tc>
        <w:tc>
          <w:tcPr>
            <w:tcW w:w="2663" w:type="dxa"/>
          </w:tcPr>
          <w:p w14:paraId="5298C679" w14:textId="0244462F" w:rsidR="00562542" w:rsidRPr="004C6022" w:rsidRDefault="00562542" w:rsidP="004C6022">
            <w:pPr>
              <w:pStyle w:val="10"/>
              <w:keepLines w:val="0"/>
              <w:widowControl w:val="0"/>
            </w:pPr>
          </w:p>
        </w:tc>
        <w:tc>
          <w:tcPr>
            <w:tcW w:w="1372" w:type="dxa"/>
          </w:tcPr>
          <w:p w14:paraId="4A03012C" w14:textId="6AE8D055" w:rsidR="00480EC3" w:rsidRPr="004C6022" w:rsidRDefault="001152C5" w:rsidP="004C6022">
            <w:pPr>
              <w:pStyle w:val="10"/>
              <w:keepLines w:val="0"/>
              <w:widowControl w:val="0"/>
            </w:pPr>
            <w:r w:rsidRPr="004C6022">
              <w:rPr>
                <w:rFonts w:hint="eastAsia"/>
              </w:rPr>
              <w:t>廠商</w:t>
            </w:r>
            <w:r w:rsidR="00480EC3" w:rsidRPr="004C6022">
              <w:rPr>
                <w:rFonts w:hint="eastAsia"/>
              </w:rPr>
              <w:t>名稱</w:t>
            </w:r>
          </w:p>
        </w:tc>
        <w:tc>
          <w:tcPr>
            <w:tcW w:w="3351" w:type="dxa"/>
          </w:tcPr>
          <w:p w14:paraId="77CB6480" w14:textId="23FD5402" w:rsidR="00480EC3" w:rsidRPr="004C6022" w:rsidRDefault="00480EC3" w:rsidP="004C6022">
            <w:pPr>
              <w:pStyle w:val="10"/>
              <w:keepLines w:val="0"/>
              <w:widowControl w:val="0"/>
            </w:pPr>
          </w:p>
        </w:tc>
      </w:tr>
      <w:tr w:rsidR="000143DA" w14:paraId="1919E0BF" w14:textId="77777777" w:rsidTr="000143DA">
        <w:tc>
          <w:tcPr>
            <w:tcW w:w="1380" w:type="dxa"/>
          </w:tcPr>
          <w:p w14:paraId="731D0D71" w14:textId="46F2BA77" w:rsidR="000143DA" w:rsidRPr="004C6022" w:rsidRDefault="000143DA" w:rsidP="004C6022">
            <w:pPr>
              <w:pStyle w:val="10"/>
              <w:keepLines w:val="0"/>
              <w:widowControl w:val="0"/>
            </w:pPr>
            <w:r w:rsidRPr="004C6022">
              <w:rPr>
                <w:rFonts w:hint="eastAsia"/>
              </w:rPr>
              <w:t>產品名稱</w:t>
            </w:r>
          </w:p>
        </w:tc>
        <w:tc>
          <w:tcPr>
            <w:tcW w:w="2663" w:type="dxa"/>
          </w:tcPr>
          <w:p w14:paraId="3C99967F" w14:textId="2E7D2A8D" w:rsidR="000143DA" w:rsidRPr="004C6022" w:rsidRDefault="000143DA" w:rsidP="004C6022">
            <w:pPr>
              <w:pStyle w:val="10"/>
              <w:keepLines w:val="0"/>
              <w:widowControl w:val="0"/>
            </w:pPr>
          </w:p>
        </w:tc>
        <w:tc>
          <w:tcPr>
            <w:tcW w:w="1372" w:type="dxa"/>
          </w:tcPr>
          <w:p w14:paraId="6B2F5615" w14:textId="0EB23757" w:rsidR="000143DA" w:rsidRPr="004C6022" w:rsidRDefault="000143DA" w:rsidP="004C6022">
            <w:pPr>
              <w:pStyle w:val="10"/>
              <w:keepLines w:val="0"/>
              <w:widowControl w:val="0"/>
            </w:pPr>
            <w:r w:rsidRPr="004C6022">
              <w:rPr>
                <w:rFonts w:hint="eastAsia"/>
              </w:rPr>
              <w:t>廠商名稱</w:t>
            </w:r>
          </w:p>
        </w:tc>
        <w:tc>
          <w:tcPr>
            <w:tcW w:w="3351" w:type="dxa"/>
          </w:tcPr>
          <w:p w14:paraId="12065C91" w14:textId="77777777" w:rsidR="000143DA" w:rsidRPr="004C6022" w:rsidRDefault="000143DA" w:rsidP="004C6022">
            <w:pPr>
              <w:pStyle w:val="10"/>
              <w:keepLines w:val="0"/>
              <w:widowControl w:val="0"/>
            </w:pPr>
          </w:p>
        </w:tc>
      </w:tr>
      <w:tr w:rsidR="000143DA" w14:paraId="48C04B8F" w14:textId="77777777" w:rsidTr="000143DA">
        <w:tc>
          <w:tcPr>
            <w:tcW w:w="1380" w:type="dxa"/>
          </w:tcPr>
          <w:p w14:paraId="27288EE1" w14:textId="68E82FC3" w:rsidR="000143DA" w:rsidRPr="004C6022" w:rsidRDefault="000143DA" w:rsidP="004C6022">
            <w:pPr>
              <w:pStyle w:val="10"/>
              <w:keepLines w:val="0"/>
              <w:widowControl w:val="0"/>
            </w:pPr>
            <w:r w:rsidRPr="004C6022">
              <w:rPr>
                <w:rFonts w:hint="eastAsia"/>
              </w:rPr>
              <w:t>產品名稱</w:t>
            </w:r>
          </w:p>
        </w:tc>
        <w:tc>
          <w:tcPr>
            <w:tcW w:w="2663" w:type="dxa"/>
          </w:tcPr>
          <w:p w14:paraId="59FE13A5" w14:textId="77777777" w:rsidR="000143DA" w:rsidRPr="004C6022" w:rsidRDefault="000143DA" w:rsidP="004C6022">
            <w:pPr>
              <w:pStyle w:val="10"/>
              <w:keepLines w:val="0"/>
              <w:widowControl w:val="0"/>
            </w:pPr>
          </w:p>
        </w:tc>
        <w:tc>
          <w:tcPr>
            <w:tcW w:w="1372" w:type="dxa"/>
          </w:tcPr>
          <w:p w14:paraId="03448CD8" w14:textId="6601B77B" w:rsidR="000143DA" w:rsidRPr="004C6022" w:rsidRDefault="000143DA" w:rsidP="004C6022">
            <w:pPr>
              <w:pStyle w:val="10"/>
              <w:keepLines w:val="0"/>
              <w:widowControl w:val="0"/>
            </w:pPr>
            <w:r w:rsidRPr="004C6022">
              <w:rPr>
                <w:rFonts w:hint="eastAsia"/>
              </w:rPr>
              <w:t>廠商名稱</w:t>
            </w:r>
          </w:p>
        </w:tc>
        <w:tc>
          <w:tcPr>
            <w:tcW w:w="3351" w:type="dxa"/>
          </w:tcPr>
          <w:p w14:paraId="77DBDD28" w14:textId="77777777" w:rsidR="000143DA" w:rsidRPr="004C6022" w:rsidRDefault="000143DA" w:rsidP="004C6022">
            <w:pPr>
              <w:pStyle w:val="10"/>
              <w:keepLines w:val="0"/>
              <w:widowControl w:val="0"/>
            </w:pPr>
          </w:p>
        </w:tc>
      </w:tr>
      <w:tr w:rsidR="000143DA" w14:paraId="644E0708" w14:textId="77777777" w:rsidTr="000143DA">
        <w:tc>
          <w:tcPr>
            <w:tcW w:w="8766" w:type="dxa"/>
            <w:gridSpan w:val="4"/>
            <w:tcBorders>
              <w:bottom w:val="single" w:sz="8" w:space="0" w:color="auto"/>
            </w:tcBorders>
          </w:tcPr>
          <w:p w14:paraId="45250F7E" w14:textId="72DC80D0" w:rsidR="000143DA" w:rsidRPr="00562542" w:rsidRDefault="000143DA" w:rsidP="004C6022">
            <w:pPr>
              <w:pStyle w:val="4"/>
              <w:keepNext w:val="0"/>
              <w:widowControl w:val="0"/>
              <w:spacing w:before="0" w:beforeAutospacing="0" w:after="0" w:afterAutospacing="0" w:line="300" w:lineRule="exact"/>
              <w:rPr>
                <w:u w:val="none"/>
              </w:rPr>
            </w:pPr>
            <w:bookmarkStart w:id="2" w:name="_Hlk112835894"/>
            <w:r w:rsidRPr="00562542">
              <w:rPr>
                <w:rFonts w:hint="eastAsia"/>
                <w:u w:val="none"/>
              </w:rPr>
              <w:t>請描述</w:t>
            </w:r>
            <w:r>
              <w:rPr>
                <w:rFonts w:hint="eastAsia"/>
                <w:u w:val="none"/>
              </w:rPr>
              <w:t>申請導入的產品</w:t>
            </w:r>
            <w:r w:rsidR="00701A46">
              <w:rPr>
                <w:rFonts w:hint="eastAsia"/>
                <w:u w:val="none"/>
              </w:rPr>
              <w:t>功能</w:t>
            </w:r>
            <w:r>
              <w:rPr>
                <w:rFonts w:hint="eastAsia"/>
                <w:u w:val="none"/>
              </w:rPr>
              <w:t>，</w:t>
            </w:r>
            <w:r w:rsidR="00701A46">
              <w:rPr>
                <w:rFonts w:hint="eastAsia"/>
                <w:u w:val="none"/>
              </w:rPr>
              <w:t>以及</w:t>
            </w:r>
            <w:r>
              <w:rPr>
                <w:rFonts w:hint="eastAsia"/>
                <w:u w:val="none"/>
              </w:rPr>
              <w:t>如何</w:t>
            </w:r>
            <w:r w:rsidR="00701A46">
              <w:rPr>
                <w:rFonts w:hint="eastAsia"/>
                <w:u w:val="none"/>
              </w:rPr>
              <w:t>應用此產品</w:t>
            </w:r>
            <w:r>
              <w:rPr>
                <w:rFonts w:hint="eastAsia"/>
                <w:u w:val="none"/>
              </w:rPr>
              <w:t>解決前述的照顧問題</w:t>
            </w:r>
          </w:p>
          <w:p w14:paraId="2300202E" w14:textId="56E2F895" w:rsidR="000143DA" w:rsidRDefault="000143DA" w:rsidP="004C6022">
            <w:pPr>
              <w:pStyle w:val="4"/>
              <w:keepNext w:val="0"/>
              <w:widowControl w:val="0"/>
              <w:numPr>
                <w:ilvl w:val="0"/>
                <w:numId w:val="10"/>
              </w:numPr>
            </w:pPr>
            <w:r w:rsidRPr="00562542">
              <w:rPr>
                <w:rFonts w:hint="eastAsia"/>
              </w:rPr>
              <w:t>產品功能簡述（</w:t>
            </w:r>
            <w:r w:rsidR="004C6022">
              <w:rPr>
                <w:rFonts w:hint="eastAsia"/>
              </w:rPr>
              <w:t>如</w:t>
            </w:r>
            <w:r>
              <w:rPr>
                <w:rFonts w:hint="eastAsia"/>
              </w:rPr>
              <w:t>有多項產品請分別敘述各產品功能，</w:t>
            </w:r>
            <w:r w:rsidRPr="00562542">
              <w:rPr>
                <w:rFonts w:hint="eastAsia"/>
              </w:rPr>
              <w:t>必要時以照片說明）</w:t>
            </w:r>
          </w:p>
          <w:p w14:paraId="55D87FE1" w14:textId="6464E7AF" w:rsidR="000143DA" w:rsidRDefault="000143DA" w:rsidP="004C6022">
            <w:pPr>
              <w:widowControl w:val="0"/>
              <w:ind w:firstLine="480"/>
            </w:pPr>
          </w:p>
          <w:p w14:paraId="0E190BFB" w14:textId="77777777" w:rsidR="000143DA" w:rsidRDefault="000143DA" w:rsidP="004C6022">
            <w:pPr>
              <w:widowControl w:val="0"/>
              <w:ind w:firstLine="480"/>
            </w:pPr>
          </w:p>
          <w:p w14:paraId="612A50C2" w14:textId="77777777" w:rsidR="000143DA" w:rsidRDefault="000143DA" w:rsidP="004C6022">
            <w:pPr>
              <w:widowControl w:val="0"/>
              <w:ind w:firstLine="480"/>
            </w:pPr>
          </w:p>
          <w:p w14:paraId="6AAB11FB" w14:textId="77777777" w:rsidR="000143DA" w:rsidRPr="001152C5" w:rsidRDefault="000143DA" w:rsidP="004C6022">
            <w:pPr>
              <w:widowControl w:val="0"/>
              <w:ind w:firstLine="480"/>
            </w:pPr>
          </w:p>
          <w:p w14:paraId="072847E9" w14:textId="28A98C4C" w:rsidR="000143DA" w:rsidRDefault="004C6022" w:rsidP="004C6022">
            <w:pPr>
              <w:pStyle w:val="4"/>
              <w:keepNext w:val="0"/>
              <w:widowControl w:val="0"/>
              <w:numPr>
                <w:ilvl w:val="0"/>
                <w:numId w:val="14"/>
              </w:numPr>
            </w:pPr>
            <w:r>
              <w:rPr>
                <w:rFonts w:hint="eastAsia"/>
              </w:rPr>
              <w:t>以受照顧長者為中心，敘述</w:t>
            </w:r>
            <w:r w:rsidR="000143DA">
              <w:rPr>
                <w:rFonts w:hint="eastAsia"/>
              </w:rPr>
              <w:t>智慧照顧產品</w:t>
            </w:r>
            <w:r w:rsidR="000143DA">
              <w:rPr>
                <w:rFonts w:hint="eastAsia"/>
              </w:rPr>
              <w:t>/</w:t>
            </w:r>
            <w:r w:rsidR="000143DA">
              <w:rPr>
                <w:rFonts w:hint="eastAsia"/>
              </w:rPr>
              <w:t>服務</w:t>
            </w:r>
            <w:r w:rsidR="00701A46">
              <w:rPr>
                <w:rFonts w:hint="eastAsia"/>
              </w:rPr>
              <w:t>導入後的照顧</w:t>
            </w:r>
            <w:r w:rsidR="000143DA" w:rsidRPr="004026BE">
              <w:rPr>
                <w:rFonts w:hint="eastAsia"/>
              </w:rPr>
              <w:t>情境</w:t>
            </w:r>
            <w:r w:rsidR="000143DA">
              <w:rPr>
                <w:rFonts w:hint="eastAsia"/>
              </w:rPr>
              <w:t>，</w:t>
            </w:r>
            <w:r w:rsidR="00701A46">
              <w:rPr>
                <w:rFonts w:hint="eastAsia"/>
              </w:rPr>
              <w:t>並說明</w:t>
            </w:r>
            <w:r w:rsidR="000143DA">
              <w:rPr>
                <w:rFonts w:hint="eastAsia"/>
              </w:rPr>
              <w:t>如何改善前述照顧問題</w:t>
            </w:r>
            <w:bookmarkEnd w:id="2"/>
          </w:p>
          <w:p w14:paraId="5316AEC4" w14:textId="7FF93502" w:rsidR="000143DA" w:rsidRDefault="000143DA" w:rsidP="004C6022">
            <w:pPr>
              <w:widowControl w:val="0"/>
              <w:ind w:firstLine="480"/>
            </w:pPr>
          </w:p>
          <w:p w14:paraId="1673847B" w14:textId="68AE297D" w:rsidR="004C6022" w:rsidRDefault="004C6022" w:rsidP="004C6022">
            <w:pPr>
              <w:widowControl w:val="0"/>
              <w:ind w:firstLine="480"/>
            </w:pPr>
          </w:p>
          <w:p w14:paraId="18A5FEC2" w14:textId="77777777" w:rsidR="000143DA" w:rsidRDefault="000143DA" w:rsidP="004C6022">
            <w:pPr>
              <w:widowControl w:val="0"/>
              <w:ind w:firstLine="480"/>
            </w:pPr>
          </w:p>
          <w:p w14:paraId="0408E536" w14:textId="41C4094F" w:rsidR="004C6022" w:rsidRDefault="004C6022" w:rsidP="004C6022">
            <w:pPr>
              <w:widowControl w:val="0"/>
              <w:ind w:firstLine="480"/>
            </w:pPr>
          </w:p>
        </w:tc>
      </w:tr>
    </w:tbl>
    <w:p w14:paraId="2FC55E6B" w14:textId="77777777" w:rsidR="004C6022" w:rsidRDefault="004C6022">
      <w:pPr>
        <w:ind w:firstLine="480"/>
      </w:pPr>
    </w:p>
    <w:tbl>
      <w:tblPr>
        <w:tblStyle w:val="af"/>
        <w:tblW w:w="876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766"/>
      </w:tblGrid>
      <w:tr w:rsidR="000143DA" w14:paraId="1257C471" w14:textId="77777777" w:rsidTr="000143DA">
        <w:tc>
          <w:tcPr>
            <w:tcW w:w="8766" w:type="dxa"/>
            <w:tcBorders>
              <w:top w:val="single" w:sz="8" w:space="0" w:color="auto"/>
              <w:bottom w:val="single" w:sz="4" w:space="0" w:color="auto"/>
            </w:tcBorders>
          </w:tcPr>
          <w:p w14:paraId="1A498A9F" w14:textId="3865506C" w:rsidR="000143DA" w:rsidRDefault="000143DA" w:rsidP="004C6022">
            <w:pPr>
              <w:pStyle w:val="3"/>
              <w:keepNext w:val="0"/>
              <w:widowControl w:val="0"/>
            </w:pPr>
            <w:r>
              <w:rPr>
                <w:rFonts w:hint="eastAsia"/>
              </w:rPr>
              <w:lastRenderedPageBreak/>
              <w:t>3</w:t>
            </w:r>
            <w:r>
              <w:t xml:space="preserve">. </w:t>
            </w:r>
            <w:r>
              <w:rPr>
                <w:rFonts w:hint="eastAsia"/>
              </w:rPr>
              <w:t>長期應用規劃和預期效益評估</w:t>
            </w:r>
          </w:p>
        </w:tc>
      </w:tr>
      <w:tr w:rsidR="000143DA" w14:paraId="452BF8B3" w14:textId="77777777" w:rsidTr="000143DA">
        <w:tc>
          <w:tcPr>
            <w:tcW w:w="8766" w:type="dxa"/>
            <w:tcBorders>
              <w:top w:val="single" w:sz="4" w:space="0" w:color="auto"/>
              <w:bottom w:val="single" w:sz="4" w:space="0" w:color="auto"/>
            </w:tcBorders>
          </w:tcPr>
          <w:p w14:paraId="49A47511" w14:textId="1BC03456" w:rsidR="000143DA" w:rsidRDefault="000143DA" w:rsidP="004C6022">
            <w:pPr>
              <w:pStyle w:val="3"/>
              <w:keepNext w:val="0"/>
              <w:widowControl w:val="0"/>
              <w:jc w:val="center"/>
            </w:pPr>
            <w:r>
              <w:rPr>
                <w:rFonts w:hint="eastAsia"/>
              </w:rPr>
              <w:t>(</w:t>
            </w:r>
            <w:r>
              <w:t>3-1)</w:t>
            </w:r>
            <w:r>
              <w:rPr>
                <w:rFonts w:hint="eastAsia"/>
              </w:rPr>
              <w:t>常態應用規劃</w:t>
            </w:r>
          </w:p>
        </w:tc>
      </w:tr>
      <w:tr w:rsidR="00FC23B0" w14:paraId="1D91171D" w14:textId="77777777" w:rsidTr="000143DA">
        <w:tc>
          <w:tcPr>
            <w:tcW w:w="8766" w:type="dxa"/>
            <w:tcBorders>
              <w:top w:val="single" w:sz="4" w:space="0" w:color="auto"/>
              <w:bottom w:val="single" w:sz="4" w:space="0" w:color="auto"/>
            </w:tcBorders>
          </w:tcPr>
          <w:p w14:paraId="1942DAAC" w14:textId="77777777" w:rsidR="00701A46" w:rsidRDefault="00FC23B0" w:rsidP="004C6022">
            <w:pPr>
              <w:widowControl w:val="0"/>
              <w:spacing w:before="0" w:beforeAutospacing="0" w:after="0" w:afterAutospacing="0" w:line="320" w:lineRule="exact"/>
              <w:ind w:firstLineChars="0" w:firstLine="0"/>
            </w:pPr>
            <w:r>
              <w:rPr>
                <w:rFonts w:hint="eastAsia"/>
              </w:rPr>
              <w:t>請敘述如何將智慧照顧產品</w:t>
            </w:r>
            <w:r>
              <w:rPr>
                <w:rFonts w:hint="eastAsia"/>
              </w:rPr>
              <w:t>/</w:t>
            </w:r>
            <w:r>
              <w:rPr>
                <w:rFonts w:hint="eastAsia"/>
              </w:rPr>
              <w:t>服務融入成為機構常態性</w:t>
            </w:r>
            <w:r w:rsidR="00701A46">
              <w:rPr>
                <w:rFonts w:hint="eastAsia"/>
              </w:rPr>
              <w:t>日常</w:t>
            </w:r>
            <w:r>
              <w:rPr>
                <w:rFonts w:hint="eastAsia"/>
              </w:rPr>
              <w:t>照顧流程的一部分</w:t>
            </w:r>
          </w:p>
          <w:p w14:paraId="67A7603C" w14:textId="1B23C4C0" w:rsidR="004C6022" w:rsidRDefault="004C6022" w:rsidP="004C6022">
            <w:pPr>
              <w:pStyle w:val="4"/>
              <w:keepNext w:val="0"/>
              <w:widowControl w:val="0"/>
              <w:numPr>
                <w:ilvl w:val="0"/>
                <w:numId w:val="15"/>
              </w:numPr>
            </w:pPr>
            <w:bookmarkStart w:id="3" w:name="_Hlk113024636"/>
            <w:r>
              <w:rPr>
                <w:rFonts w:hint="eastAsia"/>
              </w:rPr>
              <w:t>科技照顧服務</w:t>
            </w:r>
            <w:r>
              <w:rPr>
                <w:rFonts w:hint="eastAsia"/>
              </w:rPr>
              <w:t>/</w:t>
            </w:r>
            <w:r>
              <w:rPr>
                <w:rFonts w:hint="eastAsia"/>
              </w:rPr>
              <w:t>產品主責管理單位</w:t>
            </w:r>
          </w:p>
          <w:p w14:paraId="463FC341" w14:textId="77777777" w:rsidR="004C6022" w:rsidRPr="004C6022" w:rsidRDefault="004C6022" w:rsidP="004C6022">
            <w:pPr>
              <w:widowControl w:val="0"/>
              <w:ind w:firstLine="480"/>
            </w:pPr>
          </w:p>
          <w:p w14:paraId="1E042E4B" w14:textId="057C40BF" w:rsidR="002B4BE4" w:rsidRDefault="004C6022" w:rsidP="004C6022">
            <w:pPr>
              <w:pStyle w:val="4"/>
              <w:keepNext w:val="0"/>
              <w:widowControl w:val="0"/>
              <w:numPr>
                <w:ilvl w:val="0"/>
                <w:numId w:val="15"/>
              </w:numPr>
            </w:pPr>
            <w:r>
              <w:rPr>
                <w:rFonts w:hint="eastAsia"/>
              </w:rPr>
              <w:t>如何調整日常</w:t>
            </w:r>
            <w:r w:rsidR="002B4BE4">
              <w:rPr>
                <w:rFonts w:hint="eastAsia"/>
              </w:rPr>
              <w:t>照顧流程</w:t>
            </w:r>
            <w:r>
              <w:rPr>
                <w:rFonts w:hint="eastAsia"/>
              </w:rPr>
              <w:t>，融入科技照顧服務</w:t>
            </w:r>
            <w:r>
              <w:rPr>
                <w:rFonts w:hint="eastAsia"/>
              </w:rPr>
              <w:t>/</w:t>
            </w:r>
            <w:r>
              <w:rPr>
                <w:rFonts w:hint="eastAsia"/>
              </w:rPr>
              <w:t>產品應用</w:t>
            </w:r>
            <w:bookmarkEnd w:id="3"/>
          </w:p>
          <w:p w14:paraId="40623367" w14:textId="77777777" w:rsidR="002B4BE4" w:rsidRDefault="002B4BE4" w:rsidP="004C6022">
            <w:pPr>
              <w:widowControl w:val="0"/>
              <w:ind w:firstLine="480"/>
            </w:pPr>
          </w:p>
          <w:p w14:paraId="1D550074" w14:textId="77777777" w:rsidR="002B4BE4" w:rsidRDefault="002B4BE4" w:rsidP="004C6022">
            <w:pPr>
              <w:widowControl w:val="0"/>
              <w:ind w:firstLine="480"/>
            </w:pPr>
          </w:p>
          <w:p w14:paraId="6CACC721" w14:textId="77777777" w:rsidR="002B4BE4" w:rsidRPr="002B4BE4" w:rsidRDefault="002B4BE4" w:rsidP="004C6022">
            <w:pPr>
              <w:widowControl w:val="0"/>
              <w:ind w:firstLine="480"/>
            </w:pPr>
          </w:p>
          <w:p w14:paraId="4C9F7D27" w14:textId="77777777" w:rsidR="00FC23B0" w:rsidRDefault="00FC23B0" w:rsidP="004C6022">
            <w:pPr>
              <w:widowControl w:val="0"/>
              <w:ind w:firstLine="480"/>
            </w:pPr>
          </w:p>
        </w:tc>
      </w:tr>
      <w:tr w:rsidR="00FC23B0" w14:paraId="76420818" w14:textId="77777777" w:rsidTr="000143DA">
        <w:tc>
          <w:tcPr>
            <w:tcW w:w="8766" w:type="dxa"/>
            <w:tcBorders>
              <w:top w:val="single" w:sz="4" w:space="0" w:color="auto"/>
              <w:bottom w:val="single" w:sz="4" w:space="0" w:color="auto"/>
            </w:tcBorders>
          </w:tcPr>
          <w:p w14:paraId="77E3B920" w14:textId="54EB9F56" w:rsidR="00FC23B0" w:rsidRDefault="00FC23B0" w:rsidP="004C6022">
            <w:pPr>
              <w:pStyle w:val="3"/>
              <w:keepNext w:val="0"/>
              <w:widowControl w:val="0"/>
              <w:spacing w:before="0" w:beforeAutospacing="0" w:after="0" w:afterAutospacing="0" w:line="320" w:lineRule="exact"/>
              <w:jc w:val="center"/>
            </w:pPr>
            <w:r>
              <w:rPr>
                <w:rFonts w:hint="eastAsia"/>
              </w:rPr>
              <w:t>(</w:t>
            </w:r>
            <w:r>
              <w:t>3-</w:t>
            </w:r>
            <w:r>
              <w:rPr>
                <w:rFonts w:hint="eastAsia"/>
              </w:rPr>
              <w:t>2</w:t>
            </w:r>
            <w:r>
              <w:t>)</w:t>
            </w:r>
            <w:r w:rsidR="00E13BF6">
              <w:rPr>
                <w:rFonts w:hint="eastAsia"/>
              </w:rPr>
              <w:t>預期使用評估</w:t>
            </w:r>
          </w:p>
        </w:tc>
      </w:tr>
      <w:tr w:rsidR="000143DA" w14:paraId="78C314B0" w14:textId="77777777" w:rsidTr="000143DA">
        <w:tc>
          <w:tcPr>
            <w:tcW w:w="8766" w:type="dxa"/>
            <w:tcBorders>
              <w:top w:val="single" w:sz="4" w:space="0" w:color="auto"/>
            </w:tcBorders>
          </w:tcPr>
          <w:p w14:paraId="715E154B" w14:textId="0EBA85A6" w:rsidR="000143DA" w:rsidRDefault="00701A46" w:rsidP="004C6022">
            <w:pPr>
              <w:widowControl w:val="0"/>
              <w:ind w:firstLineChars="0" w:firstLine="0"/>
            </w:pPr>
            <w:r>
              <w:rPr>
                <w:rFonts w:hint="eastAsia"/>
              </w:rPr>
              <w:t>請</w:t>
            </w:r>
            <w:r w:rsidR="004C6022">
              <w:rPr>
                <w:rFonts w:hint="eastAsia"/>
              </w:rPr>
              <w:t>以每週為單位，預估科技照顧服務</w:t>
            </w:r>
            <w:r w:rsidR="004C6022">
              <w:rPr>
                <w:rFonts w:hint="eastAsia"/>
              </w:rPr>
              <w:t>/</w:t>
            </w:r>
            <w:r w:rsidR="004C6022">
              <w:rPr>
                <w:rFonts w:hint="eastAsia"/>
              </w:rPr>
              <w:t>產品</w:t>
            </w:r>
            <w:r w:rsidR="00E13BF6">
              <w:rPr>
                <w:rFonts w:hint="eastAsia"/>
              </w:rPr>
              <w:t>導入後，</w:t>
            </w:r>
            <w:r w:rsidR="004C6022">
              <w:rPr>
                <w:rFonts w:hint="eastAsia"/>
              </w:rPr>
              <w:t>照顧者</w:t>
            </w:r>
            <w:r>
              <w:rPr>
                <w:rFonts w:hint="eastAsia"/>
              </w:rPr>
              <w:t>預期</w:t>
            </w:r>
            <w:r w:rsidR="004C6022">
              <w:rPr>
                <w:rFonts w:hint="eastAsia"/>
              </w:rPr>
              <w:t>使用人次或</w:t>
            </w:r>
            <w:r w:rsidRPr="00701A46">
              <w:rPr>
                <w:rFonts w:hint="eastAsia"/>
              </w:rPr>
              <w:t>服務</w:t>
            </w:r>
            <w:r w:rsidR="004C6022">
              <w:rPr>
                <w:rFonts w:hint="eastAsia"/>
              </w:rPr>
              <w:t>長者</w:t>
            </w:r>
            <w:proofErr w:type="gramStart"/>
            <w:r w:rsidRPr="00701A46">
              <w:rPr>
                <w:rFonts w:hint="eastAsia"/>
              </w:rPr>
              <w:t>人次、</w:t>
            </w:r>
            <w:proofErr w:type="gramEnd"/>
            <w:r w:rsidRPr="00701A46">
              <w:rPr>
                <w:rFonts w:hint="eastAsia"/>
              </w:rPr>
              <w:t>使用時數等。</w:t>
            </w:r>
          </w:p>
          <w:p w14:paraId="2AFE65B4" w14:textId="77777777" w:rsidR="000143DA" w:rsidRDefault="000143DA" w:rsidP="004C6022">
            <w:pPr>
              <w:widowControl w:val="0"/>
              <w:ind w:firstLine="480"/>
            </w:pPr>
          </w:p>
          <w:p w14:paraId="7C907E75" w14:textId="3C2A6FE6" w:rsidR="000143DA" w:rsidRDefault="000143DA" w:rsidP="004C6022">
            <w:pPr>
              <w:widowControl w:val="0"/>
              <w:ind w:firstLine="480"/>
            </w:pPr>
          </w:p>
          <w:p w14:paraId="4313AB83" w14:textId="77777777" w:rsidR="00035AFD" w:rsidRDefault="00035AFD" w:rsidP="004C6022">
            <w:pPr>
              <w:widowControl w:val="0"/>
              <w:ind w:firstLine="480"/>
            </w:pPr>
          </w:p>
          <w:p w14:paraId="4E504710" w14:textId="77777777" w:rsidR="000143DA" w:rsidRPr="004E721D" w:rsidRDefault="000143DA" w:rsidP="004C6022">
            <w:pPr>
              <w:widowControl w:val="0"/>
              <w:ind w:firstLine="480"/>
            </w:pPr>
          </w:p>
        </w:tc>
      </w:tr>
      <w:tr w:rsidR="000143DA" w14:paraId="6BA571A0" w14:textId="77777777" w:rsidTr="000143DA">
        <w:tc>
          <w:tcPr>
            <w:tcW w:w="8766" w:type="dxa"/>
            <w:tcBorders>
              <w:top w:val="single" w:sz="4" w:space="0" w:color="auto"/>
            </w:tcBorders>
          </w:tcPr>
          <w:p w14:paraId="21E5100C" w14:textId="046BAD08" w:rsidR="000143DA" w:rsidRDefault="000143DA" w:rsidP="004C6022">
            <w:pPr>
              <w:pStyle w:val="3"/>
              <w:keepNext w:val="0"/>
              <w:widowControl w:val="0"/>
              <w:spacing w:before="0" w:beforeAutospacing="0" w:after="0" w:afterAutospacing="0" w:line="320" w:lineRule="exact"/>
              <w:jc w:val="center"/>
            </w:pPr>
            <w:r>
              <w:rPr>
                <w:rFonts w:hint="eastAsia"/>
              </w:rPr>
              <w:t>(</w:t>
            </w:r>
            <w:r>
              <w:t>3-</w:t>
            </w:r>
            <w:r w:rsidR="00E13BF6">
              <w:rPr>
                <w:rFonts w:hint="eastAsia"/>
              </w:rPr>
              <w:t>3</w:t>
            </w:r>
            <w:r>
              <w:t>)</w:t>
            </w:r>
            <w:r>
              <w:rPr>
                <w:rFonts w:hint="eastAsia"/>
              </w:rPr>
              <w:t>預期效益評估</w:t>
            </w:r>
          </w:p>
        </w:tc>
      </w:tr>
      <w:tr w:rsidR="000143DA" w14:paraId="771BDF2D" w14:textId="77777777" w:rsidTr="000143DA">
        <w:tc>
          <w:tcPr>
            <w:tcW w:w="8766" w:type="dxa"/>
            <w:tcBorders>
              <w:top w:val="single" w:sz="4" w:space="0" w:color="auto"/>
            </w:tcBorders>
          </w:tcPr>
          <w:p w14:paraId="561311E8" w14:textId="3A378CD9" w:rsidR="000143DA" w:rsidRDefault="000143DA" w:rsidP="004C6022">
            <w:pPr>
              <w:widowControl w:val="0"/>
              <w:spacing w:before="0" w:beforeAutospacing="0" w:after="0" w:afterAutospacing="0" w:line="320" w:lineRule="exact"/>
              <w:ind w:firstLineChars="0" w:firstLine="0"/>
            </w:pPr>
            <w:r>
              <w:rPr>
                <w:rFonts w:hint="eastAsia"/>
              </w:rPr>
              <w:t>請</w:t>
            </w:r>
            <w:r w:rsidRPr="005E59B8">
              <w:rPr>
                <w:rFonts w:hint="eastAsia"/>
              </w:rPr>
              <w:t>具體條列說明</w:t>
            </w:r>
            <w:r w:rsidR="00035AFD">
              <w:rPr>
                <w:rFonts w:hint="eastAsia"/>
              </w:rPr>
              <w:t>導入產品</w:t>
            </w:r>
            <w:r w:rsidR="00035AFD">
              <w:rPr>
                <w:rFonts w:hint="eastAsia"/>
              </w:rPr>
              <w:t>/</w:t>
            </w:r>
            <w:r w:rsidR="00035AFD">
              <w:rPr>
                <w:rFonts w:hint="eastAsia"/>
              </w:rPr>
              <w:t>服務後的預期效益</w:t>
            </w:r>
            <w:r w:rsidR="004C6022">
              <w:rPr>
                <w:rFonts w:hint="eastAsia"/>
              </w:rPr>
              <w:t>（</w:t>
            </w:r>
            <w:r w:rsidR="00035AFD">
              <w:rPr>
                <w:rFonts w:hint="eastAsia"/>
              </w:rPr>
              <w:t>若無該項效益，請填無</w:t>
            </w:r>
            <w:r w:rsidR="004C6022">
              <w:rPr>
                <w:rFonts w:hint="eastAsia"/>
              </w:rPr>
              <w:t>）</w:t>
            </w:r>
          </w:p>
          <w:p w14:paraId="1C663303" w14:textId="0C89F3FF" w:rsidR="00035AFD" w:rsidRDefault="00035AFD" w:rsidP="004C6022">
            <w:pPr>
              <w:pStyle w:val="4"/>
              <w:keepNext w:val="0"/>
              <w:widowControl w:val="0"/>
              <w:numPr>
                <w:ilvl w:val="0"/>
                <w:numId w:val="17"/>
              </w:numPr>
            </w:pPr>
            <w:r>
              <w:rPr>
                <w:rFonts w:hint="eastAsia"/>
              </w:rPr>
              <w:t>照顧品質提升</w:t>
            </w:r>
            <w:r w:rsidR="004C6022">
              <w:rPr>
                <w:rFonts w:hint="eastAsia"/>
              </w:rPr>
              <w:t>（</w:t>
            </w:r>
            <w:r>
              <w:rPr>
                <w:rFonts w:hint="eastAsia"/>
              </w:rPr>
              <w:t>請說明品質評估方式</w:t>
            </w:r>
            <w:r w:rsidR="00393891">
              <w:rPr>
                <w:rFonts w:hint="eastAsia"/>
              </w:rPr>
              <w:t>與</w:t>
            </w:r>
            <w:r>
              <w:rPr>
                <w:rFonts w:hint="eastAsia"/>
              </w:rPr>
              <w:t>指標</w:t>
            </w:r>
            <w:r w:rsidR="00393891">
              <w:rPr>
                <w:rFonts w:hint="eastAsia"/>
              </w:rPr>
              <w:t>、預期目標</w:t>
            </w:r>
            <w:r w:rsidR="004C6022">
              <w:rPr>
                <w:rFonts w:hint="eastAsia"/>
              </w:rPr>
              <w:t>）</w:t>
            </w:r>
          </w:p>
          <w:p w14:paraId="333EEE0D" w14:textId="64A7A78A" w:rsidR="00035AFD" w:rsidRDefault="00035AFD" w:rsidP="004C6022">
            <w:pPr>
              <w:pStyle w:val="4"/>
              <w:keepNext w:val="0"/>
              <w:widowControl w:val="0"/>
            </w:pPr>
          </w:p>
          <w:p w14:paraId="0ED34901" w14:textId="77777777" w:rsidR="00035AFD" w:rsidRDefault="00035AFD" w:rsidP="004C6022">
            <w:pPr>
              <w:pStyle w:val="4"/>
              <w:keepNext w:val="0"/>
              <w:widowControl w:val="0"/>
            </w:pPr>
          </w:p>
          <w:p w14:paraId="001B11A5" w14:textId="29809D0B" w:rsidR="00393891" w:rsidRDefault="00393891" w:rsidP="004C6022">
            <w:pPr>
              <w:pStyle w:val="4"/>
              <w:keepNext w:val="0"/>
              <w:widowControl w:val="0"/>
            </w:pPr>
          </w:p>
          <w:p w14:paraId="5E1BB5F4" w14:textId="77777777" w:rsidR="00393891" w:rsidRDefault="00393891" w:rsidP="004C6022">
            <w:pPr>
              <w:pStyle w:val="4"/>
              <w:keepNext w:val="0"/>
              <w:widowControl w:val="0"/>
            </w:pPr>
          </w:p>
          <w:p w14:paraId="69CE5CAF" w14:textId="02F7D681" w:rsidR="00035AFD" w:rsidRDefault="00035AFD" w:rsidP="004C6022">
            <w:pPr>
              <w:pStyle w:val="4"/>
              <w:keepNext w:val="0"/>
              <w:widowControl w:val="0"/>
              <w:numPr>
                <w:ilvl w:val="0"/>
                <w:numId w:val="17"/>
              </w:numPr>
            </w:pPr>
            <w:r>
              <w:rPr>
                <w:rFonts w:hint="eastAsia"/>
              </w:rPr>
              <w:lastRenderedPageBreak/>
              <w:t>降低照顧者負擔</w:t>
            </w:r>
            <w:r w:rsidR="004C6022">
              <w:rPr>
                <w:rFonts w:hint="eastAsia"/>
              </w:rPr>
              <w:t>（</w:t>
            </w:r>
            <w:r>
              <w:rPr>
                <w:rFonts w:hint="eastAsia"/>
              </w:rPr>
              <w:t>請說明預期降低的人力或工作時數或百分比等</w:t>
            </w:r>
            <w:r w:rsidR="004C6022">
              <w:rPr>
                <w:rFonts w:hint="eastAsia"/>
              </w:rPr>
              <w:t>）</w:t>
            </w:r>
          </w:p>
          <w:p w14:paraId="58E8B5DF" w14:textId="5B962C8E" w:rsidR="00035AFD" w:rsidRDefault="00035AFD" w:rsidP="004C6022">
            <w:pPr>
              <w:pStyle w:val="4"/>
              <w:keepNext w:val="0"/>
              <w:widowControl w:val="0"/>
            </w:pPr>
          </w:p>
          <w:p w14:paraId="2B3820A6" w14:textId="682049F9" w:rsidR="00393891" w:rsidRDefault="00393891" w:rsidP="004C6022">
            <w:pPr>
              <w:pStyle w:val="4"/>
              <w:keepNext w:val="0"/>
              <w:widowControl w:val="0"/>
            </w:pPr>
          </w:p>
          <w:p w14:paraId="1F7031DE" w14:textId="77777777" w:rsidR="003F73F5" w:rsidRDefault="003F73F5" w:rsidP="004C6022">
            <w:pPr>
              <w:pStyle w:val="4"/>
              <w:keepNext w:val="0"/>
              <w:widowControl w:val="0"/>
            </w:pPr>
          </w:p>
          <w:p w14:paraId="38468129" w14:textId="42601476" w:rsidR="00393891" w:rsidRDefault="00393891" w:rsidP="004C6022">
            <w:pPr>
              <w:pStyle w:val="4"/>
              <w:keepNext w:val="0"/>
              <w:widowControl w:val="0"/>
              <w:numPr>
                <w:ilvl w:val="0"/>
                <w:numId w:val="17"/>
              </w:numPr>
            </w:pPr>
            <w:r>
              <w:rPr>
                <w:rFonts w:hint="eastAsia"/>
              </w:rPr>
              <w:t>降低營運成本</w:t>
            </w:r>
            <w:r w:rsidR="004C6022">
              <w:rPr>
                <w:rFonts w:hint="eastAsia"/>
              </w:rPr>
              <w:t>（</w:t>
            </w:r>
            <w:r>
              <w:rPr>
                <w:rFonts w:hint="eastAsia"/>
              </w:rPr>
              <w:t>請說明預期降低的營運成本項目與預期目標</w:t>
            </w:r>
            <w:r w:rsidR="004C6022">
              <w:rPr>
                <w:rFonts w:hint="eastAsia"/>
              </w:rPr>
              <w:t>）</w:t>
            </w:r>
          </w:p>
          <w:p w14:paraId="58582F54" w14:textId="6BCA06DD" w:rsidR="00035AFD" w:rsidRDefault="00035AFD" w:rsidP="004C6022">
            <w:pPr>
              <w:pStyle w:val="4"/>
              <w:keepNext w:val="0"/>
              <w:widowControl w:val="0"/>
            </w:pPr>
          </w:p>
          <w:p w14:paraId="40762F31" w14:textId="77777777" w:rsidR="003F73F5" w:rsidRDefault="003F73F5" w:rsidP="004C6022">
            <w:pPr>
              <w:pStyle w:val="4"/>
              <w:keepNext w:val="0"/>
              <w:widowControl w:val="0"/>
            </w:pPr>
          </w:p>
          <w:p w14:paraId="061E9F89" w14:textId="5FDAEBF6" w:rsidR="00C15CF1" w:rsidRDefault="00C15CF1" w:rsidP="004C6022">
            <w:pPr>
              <w:pStyle w:val="4"/>
              <w:keepNext w:val="0"/>
              <w:widowControl w:val="0"/>
            </w:pPr>
          </w:p>
          <w:p w14:paraId="44E6982D" w14:textId="57B12C4F" w:rsidR="00C15CF1" w:rsidRDefault="003F73F5" w:rsidP="004C6022">
            <w:pPr>
              <w:pStyle w:val="4"/>
              <w:keepNext w:val="0"/>
              <w:widowControl w:val="0"/>
              <w:numPr>
                <w:ilvl w:val="0"/>
                <w:numId w:val="17"/>
              </w:numPr>
            </w:pPr>
            <w:r>
              <w:rPr>
                <w:rFonts w:hint="eastAsia"/>
              </w:rPr>
              <w:t>提升</w:t>
            </w:r>
            <w:r w:rsidR="004C6022">
              <w:rPr>
                <w:rFonts w:hint="eastAsia"/>
              </w:rPr>
              <w:t>照顧</w:t>
            </w:r>
            <w:r>
              <w:rPr>
                <w:rFonts w:hint="eastAsia"/>
              </w:rPr>
              <w:t>工作人員</w:t>
            </w:r>
            <w:r w:rsidR="003D3617">
              <w:rPr>
                <w:rFonts w:hint="eastAsia"/>
              </w:rPr>
              <w:t>科技照顧</w:t>
            </w:r>
            <w:r>
              <w:rPr>
                <w:rFonts w:hint="eastAsia"/>
              </w:rPr>
              <w:t>職能</w:t>
            </w:r>
            <w:r w:rsidR="004C6022">
              <w:rPr>
                <w:rFonts w:hint="eastAsia"/>
              </w:rPr>
              <w:t>（</w:t>
            </w:r>
            <w:r w:rsidR="00C15CF1">
              <w:rPr>
                <w:rFonts w:hint="eastAsia"/>
              </w:rPr>
              <w:t>請說明</w:t>
            </w:r>
            <w:r w:rsidR="003D3617">
              <w:rPr>
                <w:rFonts w:hint="eastAsia"/>
              </w:rPr>
              <w:t>因</w:t>
            </w:r>
            <w:r>
              <w:rPr>
                <w:rFonts w:hint="eastAsia"/>
              </w:rPr>
              <w:t>導入產品</w:t>
            </w:r>
            <w:r>
              <w:rPr>
                <w:rFonts w:hint="eastAsia"/>
              </w:rPr>
              <w:t>/</w:t>
            </w:r>
            <w:r>
              <w:rPr>
                <w:rFonts w:hint="eastAsia"/>
              </w:rPr>
              <w:t>服務</w:t>
            </w:r>
            <w:r w:rsidR="003D3617">
              <w:rPr>
                <w:rFonts w:hint="eastAsia"/>
              </w:rPr>
              <w:t>的預期提升目標</w:t>
            </w:r>
            <w:r w:rsidR="004C6022">
              <w:rPr>
                <w:rFonts w:hint="eastAsia"/>
              </w:rPr>
              <w:t>）</w:t>
            </w:r>
          </w:p>
          <w:p w14:paraId="30FBFE04" w14:textId="2C486AAD" w:rsidR="00393891" w:rsidRDefault="00393891" w:rsidP="004C6022">
            <w:pPr>
              <w:pStyle w:val="4"/>
              <w:keepNext w:val="0"/>
              <w:widowControl w:val="0"/>
            </w:pPr>
          </w:p>
          <w:p w14:paraId="71314251" w14:textId="09CA049B" w:rsidR="00C15CF1" w:rsidRDefault="00C15CF1" w:rsidP="004C6022">
            <w:pPr>
              <w:pStyle w:val="4"/>
              <w:keepNext w:val="0"/>
              <w:widowControl w:val="0"/>
            </w:pPr>
          </w:p>
          <w:p w14:paraId="51384780" w14:textId="646FBA78" w:rsidR="000143DA" w:rsidRPr="005E59B8" w:rsidRDefault="000143DA" w:rsidP="004C6022">
            <w:pPr>
              <w:widowControl w:val="0"/>
              <w:spacing w:before="0" w:beforeAutospacing="0" w:after="0" w:afterAutospacing="0" w:line="320" w:lineRule="exact"/>
              <w:ind w:firstLineChars="0" w:firstLine="0"/>
            </w:pPr>
          </w:p>
        </w:tc>
      </w:tr>
      <w:tr w:rsidR="000143DA" w14:paraId="7CEB8C53" w14:textId="77777777" w:rsidTr="000143DA">
        <w:tc>
          <w:tcPr>
            <w:tcW w:w="8766" w:type="dxa"/>
            <w:tcBorders>
              <w:top w:val="single" w:sz="4" w:space="0" w:color="auto"/>
            </w:tcBorders>
          </w:tcPr>
          <w:p w14:paraId="1B614046" w14:textId="0343E174" w:rsidR="000143DA" w:rsidRDefault="000143DA" w:rsidP="004C6022">
            <w:pPr>
              <w:pStyle w:val="3"/>
              <w:keepNext w:val="0"/>
              <w:widowControl w:val="0"/>
              <w:jc w:val="center"/>
            </w:pPr>
            <w:r>
              <w:rPr>
                <w:rFonts w:hint="eastAsia"/>
              </w:rPr>
              <w:lastRenderedPageBreak/>
              <w:t>(</w:t>
            </w:r>
            <w:r>
              <w:t>3-</w:t>
            </w:r>
            <w:r w:rsidR="004C6022">
              <w:t>4</w:t>
            </w:r>
            <w:r>
              <w:t>)</w:t>
            </w:r>
            <w:r>
              <w:rPr>
                <w:rFonts w:hint="eastAsia"/>
              </w:rPr>
              <w:t>永續經營規劃</w:t>
            </w:r>
          </w:p>
        </w:tc>
      </w:tr>
      <w:tr w:rsidR="000143DA" w14:paraId="5D4E5A6B" w14:textId="77777777" w:rsidTr="000143DA">
        <w:tc>
          <w:tcPr>
            <w:tcW w:w="8766" w:type="dxa"/>
            <w:tcBorders>
              <w:top w:val="single" w:sz="4" w:space="0" w:color="auto"/>
            </w:tcBorders>
          </w:tcPr>
          <w:p w14:paraId="57C9FC3F" w14:textId="2CD1B783" w:rsidR="004C6022" w:rsidRDefault="000143DA" w:rsidP="004C6022">
            <w:pPr>
              <w:pStyle w:val="4"/>
              <w:keepNext w:val="0"/>
              <w:widowControl w:val="0"/>
              <w:numPr>
                <w:ilvl w:val="0"/>
                <w:numId w:val="19"/>
              </w:numPr>
            </w:pPr>
            <w:r>
              <w:rPr>
                <w:rFonts w:hint="eastAsia"/>
              </w:rPr>
              <w:t>請</w:t>
            </w:r>
            <w:r w:rsidR="004C6022">
              <w:rPr>
                <w:rFonts w:hint="eastAsia"/>
              </w:rPr>
              <w:t>說明</w:t>
            </w:r>
            <w:r>
              <w:rPr>
                <w:rFonts w:hint="eastAsia"/>
              </w:rPr>
              <w:t>機構如何提升照顧者的科技應用能力與素養</w:t>
            </w:r>
            <w:r w:rsidR="004C6022">
              <w:rPr>
                <w:rFonts w:hint="eastAsia"/>
              </w:rPr>
              <w:t>、編列配合相關資源並</w:t>
            </w:r>
            <w:proofErr w:type="gramStart"/>
            <w:r w:rsidR="004C6022">
              <w:rPr>
                <w:rFonts w:hint="eastAsia"/>
              </w:rPr>
              <w:t>規</w:t>
            </w:r>
            <w:proofErr w:type="gramEnd"/>
            <w:r w:rsidR="004C6022">
              <w:rPr>
                <w:rFonts w:hint="eastAsia"/>
              </w:rPr>
              <w:t>畫配套措施，計畫結束後仍能長期使用、維護智慧照顧產品</w:t>
            </w:r>
            <w:r w:rsidR="004C6022">
              <w:rPr>
                <w:rFonts w:hint="eastAsia"/>
              </w:rPr>
              <w:t>/</w:t>
            </w:r>
            <w:r w:rsidR="004C6022">
              <w:rPr>
                <w:rFonts w:hint="eastAsia"/>
              </w:rPr>
              <w:t>服務。</w:t>
            </w:r>
          </w:p>
          <w:p w14:paraId="467363ED" w14:textId="7D43D16B" w:rsidR="002524AF" w:rsidRDefault="002524AF" w:rsidP="004C6022">
            <w:pPr>
              <w:widowControl w:val="0"/>
              <w:ind w:firstLine="480"/>
            </w:pPr>
          </w:p>
          <w:p w14:paraId="79E1613D" w14:textId="77777777" w:rsidR="004C6022" w:rsidRDefault="004C6022" w:rsidP="004C6022">
            <w:pPr>
              <w:widowControl w:val="0"/>
              <w:ind w:firstLine="480"/>
            </w:pPr>
          </w:p>
          <w:p w14:paraId="170071A2" w14:textId="77777777" w:rsidR="00097816" w:rsidRDefault="00097816" w:rsidP="004C6022">
            <w:pPr>
              <w:widowControl w:val="0"/>
              <w:ind w:firstLine="480"/>
            </w:pPr>
          </w:p>
          <w:p w14:paraId="071415F1" w14:textId="0351EE41" w:rsidR="00097816" w:rsidRDefault="00097816" w:rsidP="004C6022">
            <w:pPr>
              <w:pStyle w:val="4"/>
              <w:keepNext w:val="0"/>
              <w:widowControl w:val="0"/>
              <w:numPr>
                <w:ilvl w:val="0"/>
                <w:numId w:val="19"/>
              </w:numPr>
            </w:pPr>
            <w:r>
              <w:rPr>
                <w:rFonts w:hint="eastAsia"/>
              </w:rPr>
              <w:t>擴散效益</w:t>
            </w:r>
            <w:r w:rsidR="004C6022">
              <w:rPr>
                <w:rFonts w:hint="eastAsia"/>
              </w:rPr>
              <w:t>（</w:t>
            </w:r>
            <w:r>
              <w:rPr>
                <w:rFonts w:hint="eastAsia"/>
              </w:rPr>
              <w:t>請說明</w:t>
            </w:r>
            <w:r w:rsidR="00204271">
              <w:rPr>
                <w:rFonts w:hint="eastAsia"/>
              </w:rPr>
              <w:t>後續是否有使用規模擴大、</w:t>
            </w:r>
            <w:r w:rsidR="004C6022">
              <w:rPr>
                <w:rFonts w:hint="eastAsia"/>
              </w:rPr>
              <w:t>擴展至</w:t>
            </w:r>
            <w:r w:rsidR="00204271">
              <w:rPr>
                <w:rFonts w:hint="eastAsia"/>
              </w:rPr>
              <w:t>服務據點等規劃</w:t>
            </w:r>
            <w:r w:rsidR="004C6022">
              <w:rPr>
                <w:rFonts w:hint="eastAsia"/>
              </w:rPr>
              <w:t>）</w:t>
            </w:r>
          </w:p>
          <w:p w14:paraId="31C23684" w14:textId="02B22CFD" w:rsidR="004C6022" w:rsidRDefault="004C6022" w:rsidP="004C6022">
            <w:pPr>
              <w:widowControl w:val="0"/>
              <w:ind w:firstLine="480"/>
            </w:pPr>
          </w:p>
          <w:p w14:paraId="0874A0E2" w14:textId="77777777" w:rsidR="004C6022" w:rsidRPr="004C6022" w:rsidRDefault="004C6022" w:rsidP="004C6022">
            <w:pPr>
              <w:widowControl w:val="0"/>
              <w:ind w:firstLine="480"/>
            </w:pPr>
          </w:p>
          <w:p w14:paraId="2ACEDF04" w14:textId="4C9E45E2" w:rsidR="000143DA" w:rsidRPr="005E59B8" w:rsidRDefault="000143DA" w:rsidP="004C6022">
            <w:pPr>
              <w:ind w:firstLine="480"/>
            </w:pPr>
          </w:p>
        </w:tc>
      </w:tr>
    </w:tbl>
    <w:p w14:paraId="4D760A0B" w14:textId="77777777" w:rsidR="004C6022" w:rsidRDefault="004C6022">
      <w:pPr>
        <w:ind w:firstLine="480"/>
      </w:pPr>
    </w:p>
    <w:tbl>
      <w:tblPr>
        <w:tblStyle w:val="af"/>
        <w:tblW w:w="876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80"/>
        <w:gridCol w:w="2823"/>
        <w:gridCol w:w="982"/>
        <w:gridCol w:w="1425"/>
        <w:gridCol w:w="1078"/>
        <w:gridCol w:w="1078"/>
      </w:tblGrid>
      <w:tr w:rsidR="000143DA" w14:paraId="1449A259" w14:textId="77777777" w:rsidTr="000143DA">
        <w:tc>
          <w:tcPr>
            <w:tcW w:w="8766" w:type="dxa"/>
            <w:gridSpan w:val="6"/>
          </w:tcPr>
          <w:p w14:paraId="6EFDA902" w14:textId="58B4F237" w:rsidR="000143DA" w:rsidRDefault="000143DA" w:rsidP="004C6022">
            <w:pPr>
              <w:pStyle w:val="3"/>
              <w:keepNext w:val="0"/>
              <w:pageBreakBefore/>
              <w:widowControl w:val="0"/>
            </w:pPr>
            <w:r>
              <w:rPr>
                <w:rFonts w:hint="eastAsia"/>
              </w:rPr>
              <w:lastRenderedPageBreak/>
              <w:t>4</w:t>
            </w:r>
            <w:r>
              <w:t xml:space="preserve">. </w:t>
            </w:r>
            <w:r>
              <w:rPr>
                <w:rFonts w:hint="eastAsia"/>
              </w:rPr>
              <w:t>經費需求概估</w:t>
            </w:r>
          </w:p>
        </w:tc>
      </w:tr>
      <w:tr w:rsidR="000143DA" w14:paraId="2BA68BB5" w14:textId="77777777" w:rsidTr="000143DA">
        <w:tc>
          <w:tcPr>
            <w:tcW w:w="8766" w:type="dxa"/>
            <w:gridSpan w:val="6"/>
          </w:tcPr>
          <w:p w14:paraId="20E17785" w14:textId="77777777" w:rsidR="000143DA" w:rsidRDefault="000143DA" w:rsidP="004C6022">
            <w:pPr>
              <w:pStyle w:val="10"/>
              <w:keepLines w:val="0"/>
              <w:widowControl w:val="0"/>
              <w:jc w:val="both"/>
              <w:rPr>
                <w:b/>
                <w:bCs/>
              </w:rPr>
            </w:pPr>
            <w:r>
              <w:rPr>
                <w:rFonts w:hint="eastAsia"/>
                <w:b/>
                <w:bCs/>
              </w:rPr>
              <w:t>(</w:t>
            </w:r>
            <w:r>
              <w:rPr>
                <w:b/>
                <w:bCs/>
              </w:rPr>
              <w:t>4-1)</w:t>
            </w:r>
            <w:r w:rsidRPr="0089381C">
              <w:rPr>
                <w:rFonts w:hint="eastAsia"/>
                <w:b/>
                <w:bCs/>
              </w:rPr>
              <w:t>計畫補助導入費用</w:t>
            </w:r>
          </w:p>
          <w:p w14:paraId="12784973" w14:textId="09D936B4" w:rsidR="000143DA" w:rsidRPr="00310239" w:rsidRDefault="000143DA" w:rsidP="004C6022">
            <w:pPr>
              <w:pStyle w:val="10"/>
              <w:keepLines w:val="0"/>
              <w:widowControl w:val="0"/>
              <w:jc w:val="both"/>
              <w:rPr>
                <w:b/>
                <w:bCs/>
              </w:rPr>
            </w:pPr>
            <w:r>
              <w:rPr>
                <w:rFonts w:hint="eastAsia"/>
              </w:rPr>
              <w:t>至多新臺幣</w:t>
            </w:r>
            <w:r>
              <w:rPr>
                <w:rFonts w:hint="eastAsia"/>
              </w:rPr>
              <w:t xml:space="preserve">40 </w:t>
            </w:r>
            <w:r>
              <w:rPr>
                <w:rFonts w:hint="eastAsia"/>
              </w:rPr>
              <w:t>萬元，以業務費編列，支用範圍包含智慧照顧產品使用及服務費（檢附廠商報價單）、導入智慧照顧產品所需之個人電腦或網路設備租金等。</w:t>
            </w:r>
          </w:p>
        </w:tc>
      </w:tr>
      <w:tr w:rsidR="000143DA" w14:paraId="2FA27F6C" w14:textId="77777777" w:rsidTr="000143DA">
        <w:tc>
          <w:tcPr>
            <w:tcW w:w="1380" w:type="dxa"/>
          </w:tcPr>
          <w:p w14:paraId="59B7553C" w14:textId="4ECAB46C" w:rsidR="000143DA" w:rsidRDefault="000143DA" w:rsidP="004C6022">
            <w:pPr>
              <w:pStyle w:val="10"/>
              <w:keepLines w:val="0"/>
              <w:widowControl w:val="0"/>
            </w:pPr>
            <w:r>
              <w:t>項目名稱</w:t>
            </w:r>
            <w:r>
              <w:t xml:space="preserve"> </w:t>
            </w:r>
          </w:p>
        </w:tc>
        <w:tc>
          <w:tcPr>
            <w:tcW w:w="2823" w:type="dxa"/>
          </w:tcPr>
          <w:p w14:paraId="45E78E79" w14:textId="787FE610" w:rsidR="000143DA" w:rsidRPr="0089381C" w:rsidRDefault="000143DA" w:rsidP="004C6022">
            <w:pPr>
              <w:pStyle w:val="10"/>
              <w:keepLines w:val="0"/>
              <w:widowControl w:val="0"/>
            </w:pPr>
            <w:r>
              <w:t>說明</w:t>
            </w:r>
          </w:p>
        </w:tc>
        <w:tc>
          <w:tcPr>
            <w:tcW w:w="982" w:type="dxa"/>
          </w:tcPr>
          <w:p w14:paraId="5461C5A1" w14:textId="1188529F" w:rsidR="000143DA" w:rsidRPr="007078D2" w:rsidRDefault="000143DA" w:rsidP="004C6022">
            <w:pPr>
              <w:pStyle w:val="10"/>
              <w:keepLines w:val="0"/>
              <w:widowControl w:val="0"/>
            </w:pPr>
            <w:r w:rsidRPr="007078D2">
              <w:t>單位</w:t>
            </w:r>
          </w:p>
        </w:tc>
        <w:tc>
          <w:tcPr>
            <w:tcW w:w="1425" w:type="dxa"/>
          </w:tcPr>
          <w:p w14:paraId="261A2748" w14:textId="10BBD934" w:rsidR="000143DA" w:rsidRPr="007078D2" w:rsidRDefault="000143DA" w:rsidP="004C6022">
            <w:pPr>
              <w:pStyle w:val="10"/>
              <w:keepLines w:val="0"/>
              <w:widowControl w:val="0"/>
            </w:pPr>
            <w:r w:rsidRPr="007078D2">
              <w:t>數量</w:t>
            </w:r>
          </w:p>
        </w:tc>
        <w:tc>
          <w:tcPr>
            <w:tcW w:w="1078" w:type="dxa"/>
          </w:tcPr>
          <w:p w14:paraId="10479B36" w14:textId="1428DECD" w:rsidR="000143DA" w:rsidRPr="007078D2" w:rsidRDefault="000143DA" w:rsidP="004C6022">
            <w:pPr>
              <w:pStyle w:val="10"/>
              <w:keepLines w:val="0"/>
              <w:widowControl w:val="0"/>
            </w:pPr>
            <w:r w:rsidRPr="007078D2">
              <w:t>單價</w:t>
            </w:r>
          </w:p>
        </w:tc>
        <w:tc>
          <w:tcPr>
            <w:tcW w:w="1078" w:type="dxa"/>
          </w:tcPr>
          <w:p w14:paraId="53B3B137" w14:textId="517864C1" w:rsidR="000143DA" w:rsidRPr="007078D2" w:rsidRDefault="000143DA" w:rsidP="004C6022">
            <w:pPr>
              <w:pStyle w:val="10"/>
              <w:keepLines w:val="0"/>
              <w:widowControl w:val="0"/>
            </w:pPr>
            <w:r w:rsidRPr="007078D2">
              <w:t>金額</w:t>
            </w:r>
          </w:p>
        </w:tc>
      </w:tr>
      <w:tr w:rsidR="000143DA" w14:paraId="6B8DC8CD" w14:textId="77777777" w:rsidTr="000143DA">
        <w:tc>
          <w:tcPr>
            <w:tcW w:w="1380" w:type="dxa"/>
          </w:tcPr>
          <w:p w14:paraId="36578E10" w14:textId="77777777" w:rsidR="000143DA" w:rsidRDefault="000143DA" w:rsidP="004C6022">
            <w:pPr>
              <w:pStyle w:val="10"/>
              <w:keepLines w:val="0"/>
              <w:widowControl w:val="0"/>
              <w:spacing w:before="100" w:beforeAutospacing="1" w:after="100" w:afterAutospacing="1" w:line="300" w:lineRule="auto"/>
            </w:pPr>
          </w:p>
        </w:tc>
        <w:tc>
          <w:tcPr>
            <w:tcW w:w="2823" w:type="dxa"/>
          </w:tcPr>
          <w:p w14:paraId="57F1D234" w14:textId="77777777" w:rsidR="000143DA" w:rsidRDefault="000143DA" w:rsidP="004C6022">
            <w:pPr>
              <w:pStyle w:val="10"/>
              <w:keepLines w:val="0"/>
              <w:widowControl w:val="0"/>
              <w:spacing w:before="100" w:beforeAutospacing="1" w:after="100" w:afterAutospacing="1" w:line="300" w:lineRule="auto"/>
            </w:pPr>
          </w:p>
        </w:tc>
        <w:tc>
          <w:tcPr>
            <w:tcW w:w="982" w:type="dxa"/>
          </w:tcPr>
          <w:p w14:paraId="7319FF49" w14:textId="77777777" w:rsidR="000143DA" w:rsidRPr="007078D2" w:rsidRDefault="000143DA" w:rsidP="004C6022">
            <w:pPr>
              <w:pStyle w:val="10"/>
              <w:keepLines w:val="0"/>
              <w:widowControl w:val="0"/>
              <w:spacing w:before="100" w:beforeAutospacing="1" w:after="100" w:afterAutospacing="1" w:line="300" w:lineRule="auto"/>
            </w:pPr>
          </w:p>
        </w:tc>
        <w:tc>
          <w:tcPr>
            <w:tcW w:w="1425" w:type="dxa"/>
          </w:tcPr>
          <w:p w14:paraId="47639106"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51BF769C"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393619EF" w14:textId="77777777" w:rsidR="000143DA" w:rsidRPr="007078D2" w:rsidRDefault="000143DA" w:rsidP="004C6022">
            <w:pPr>
              <w:pStyle w:val="10"/>
              <w:keepLines w:val="0"/>
              <w:widowControl w:val="0"/>
              <w:spacing w:before="100" w:beforeAutospacing="1" w:after="100" w:afterAutospacing="1" w:line="300" w:lineRule="auto"/>
            </w:pPr>
          </w:p>
        </w:tc>
      </w:tr>
      <w:tr w:rsidR="000143DA" w14:paraId="13A2666B" w14:textId="77777777" w:rsidTr="000143DA">
        <w:tc>
          <w:tcPr>
            <w:tcW w:w="1380" w:type="dxa"/>
          </w:tcPr>
          <w:p w14:paraId="3F2EC50C" w14:textId="77777777" w:rsidR="000143DA" w:rsidRDefault="000143DA" w:rsidP="004C6022">
            <w:pPr>
              <w:pStyle w:val="10"/>
              <w:keepLines w:val="0"/>
              <w:widowControl w:val="0"/>
              <w:spacing w:before="100" w:beforeAutospacing="1" w:after="100" w:afterAutospacing="1" w:line="300" w:lineRule="auto"/>
            </w:pPr>
          </w:p>
        </w:tc>
        <w:tc>
          <w:tcPr>
            <w:tcW w:w="2823" w:type="dxa"/>
          </w:tcPr>
          <w:p w14:paraId="004A218C" w14:textId="77777777" w:rsidR="000143DA" w:rsidRDefault="000143DA" w:rsidP="004C6022">
            <w:pPr>
              <w:pStyle w:val="10"/>
              <w:keepLines w:val="0"/>
              <w:widowControl w:val="0"/>
              <w:spacing w:before="100" w:beforeAutospacing="1" w:after="100" w:afterAutospacing="1" w:line="300" w:lineRule="auto"/>
            </w:pPr>
          </w:p>
        </w:tc>
        <w:tc>
          <w:tcPr>
            <w:tcW w:w="982" w:type="dxa"/>
          </w:tcPr>
          <w:p w14:paraId="36F5B693" w14:textId="77777777" w:rsidR="000143DA" w:rsidRPr="007078D2" w:rsidRDefault="000143DA" w:rsidP="004C6022">
            <w:pPr>
              <w:pStyle w:val="10"/>
              <w:keepLines w:val="0"/>
              <w:widowControl w:val="0"/>
              <w:spacing w:before="100" w:beforeAutospacing="1" w:after="100" w:afterAutospacing="1" w:line="300" w:lineRule="auto"/>
            </w:pPr>
          </w:p>
        </w:tc>
        <w:tc>
          <w:tcPr>
            <w:tcW w:w="1425" w:type="dxa"/>
          </w:tcPr>
          <w:p w14:paraId="0B6A0085"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7CA2AB61"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0795A9DE" w14:textId="77777777" w:rsidR="000143DA" w:rsidRPr="007078D2" w:rsidRDefault="000143DA" w:rsidP="004C6022">
            <w:pPr>
              <w:pStyle w:val="10"/>
              <w:keepLines w:val="0"/>
              <w:widowControl w:val="0"/>
              <w:spacing w:before="100" w:beforeAutospacing="1" w:after="100" w:afterAutospacing="1" w:line="300" w:lineRule="auto"/>
            </w:pPr>
          </w:p>
        </w:tc>
      </w:tr>
      <w:tr w:rsidR="000143DA" w14:paraId="49AEBC3B" w14:textId="77777777" w:rsidTr="000143DA">
        <w:tc>
          <w:tcPr>
            <w:tcW w:w="1380" w:type="dxa"/>
          </w:tcPr>
          <w:p w14:paraId="305F537E" w14:textId="77777777" w:rsidR="000143DA" w:rsidRDefault="000143DA" w:rsidP="004C6022">
            <w:pPr>
              <w:pStyle w:val="10"/>
              <w:keepLines w:val="0"/>
              <w:widowControl w:val="0"/>
              <w:spacing w:before="100" w:beforeAutospacing="1" w:after="100" w:afterAutospacing="1" w:line="300" w:lineRule="auto"/>
            </w:pPr>
          </w:p>
        </w:tc>
        <w:tc>
          <w:tcPr>
            <w:tcW w:w="2823" w:type="dxa"/>
          </w:tcPr>
          <w:p w14:paraId="5412DDD1" w14:textId="77777777" w:rsidR="000143DA" w:rsidRDefault="000143DA" w:rsidP="004C6022">
            <w:pPr>
              <w:pStyle w:val="10"/>
              <w:keepLines w:val="0"/>
              <w:widowControl w:val="0"/>
              <w:spacing w:before="100" w:beforeAutospacing="1" w:after="100" w:afterAutospacing="1" w:line="300" w:lineRule="auto"/>
            </w:pPr>
          </w:p>
        </w:tc>
        <w:tc>
          <w:tcPr>
            <w:tcW w:w="982" w:type="dxa"/>
          </w:tcPr>
          <w:p w14:paraId="72D47AFB" w14:textId="77777777" w:rsidR="000143DA" w:rsidRPr="007078D2" w:rsidRDefault="000143DA" w:rsidP="004C6022">
            <w:pPr>
              <w:pStyle w:val="10"/>
              <w:keepLines w:val="0"/>
              <w:widowControl w:val="0"/>
              <w:spacing w:before="100" w:beforeAutospacing="1" w:after="100" w:afterAutospacing="1" w:line="300" w:lineRule="auto"/>
            </w:pPr>
          </w:p>
        </w:tc>
        <w:tc>
          <w:tcPr>
            <w:tcW w:w="1425" w:type="dxa"/>
          </w:tcPr>
          <w:p w14:paraId="5C7EEA24"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0BE943C5"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0ED98422" w14:textId="77777777" w:rsidR="000143DA" w:rsidRPr="007078D2" w:rsidRDefault="000143DA" w:rsidP="004C6022">
            <w:pPr>
              <w:pStyle w:val="10"/>
              <w:keepLines w:val="0"/>
              <w:widowControl w:val="0"/>
              <w:spacing w:before="100" w:beforeAutospacing="1" w:after="100" w:afterAutospacing="1" w:line="300" w:lineRule="auto"/>
            </w:pPr>
          </w:p>
        </w:tc>
      </w:tr>
      <w:tr w:rsidR="000143DA" w14:paraId="074B77C7" w14:textId="77777777" w:rsidTr="000143DA">
        <w:tc>
          <w:tcPr>
            <w:tcW w:w="1380" w:type="dxa"/>
          </w:tcPr>
          <w:p w14:paraId="1D87E97D" w14:textId="77777777" w:rsidR="000143DA" w:rsidRDefault="000143DA" w:rsidP="004C6022">
            <w:pPr>
              <w:pStyle w:val="10"/>
              <w:keepLines w:val="0"/>
              <w:widowControl w:val="0"/>
              <w:spacing w:before="100" w:beforeAutospacing="1" w:after="100" w:afterAutospacing="1" w:line="300" w:lineRule="auto"/>
            </w:pPr>
          </w:p>
        </w:tc>
        <w:tc>
          <w:tcPr>
            <w:tcW w:w="2823" w:type="dxa"/>
          </w:tcPr>
          <w:p w14:paraId="02153276" w14:textId="77777777" w:rsidR="000143DA" w:rsidRDefault="000143DA" w:rsidP="004C6022">
            <w:pPr>
              <w:pStyle w:val="10"/>
              <w:keepLines w:val="0"/>
              <w:widowControl w:val="0"/>
              <w:spacing w:before="100" w:beforeAutospacing="1" w:after="100" w:afterAutospacing="1" w:line="300" w:lineRule="auto"/>
            </w:pPr>
          </w:p>
        </w:tc>
        <w:tc>
          <w:tcPr>
            <w:tcW w:w="982" w:type="dxa"/>
          </w:tcPr>
          <w:p w14:paraId="023D8860" w14:textId="77777777" w:rsidR="000143DA" w:rsidRPr="007078D2" w:rsidRDefault="000143DA" w:rsidP="004C6022">
            <w:pPr>
              <w:pStyle w:val="10"/>
              <w:keepLines w:val="0"/>
              <w:widowControl w:val="0"/>
              <w:spacing w:before="100" w:beforeAutospacing="1" w:after="100" w:afterAutospacing="1" w:line="300" w:lineRule="auto"/>
            </w:pPr>
          </w:p>
        </w:tc>
        <w:tc>
          <w:tcPr>
            <w:tcW w:w="1425" w:type="dxa"/>
          </w:tcPr>
          <w:p w14:paraId="0DA58480"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21D8E0C3"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183368E2" w14:textId="77777777" w:rsidR="000143DA" w:rsidRPr="007078D2" w:rsidRDefault="000143DA" w:rsidP="004C6022">
            <w:pPr>
              <w:pStyle w:val="10"/>
              <w:keepLines w:val="0"/>
              <w:widowControl w:val="0"/>
              <w:spacing w:before="100" w:beforeAutospacing="1" w:after="100" w:afterAutospacing="1" w:line="300" w:lineRule="auto"/>
            </w:pPr>
          </w:p>
        </w:tc>
      </w:tr>
      <w:tr w:rsidR="000143DA" w14:paraId="1BF69CE1" w14:textId="77777777" w:rsidTr="000143DA">
        <w:tc>
          <w:tcPr>
            <w:tcW w:w="1380" w:type="dxa"/>
          </w:tcPr>
          <w:p w14:paraId="5B706A8E" w14:textId="77777777" w:rsidR="000143DA" w:rsidRDefault="000143DA" w:rsidP="004C6022">
            <w:pPr>
              <w:pStyle w:val="10"/>
              <w:keepLines w:val="0"/>
              <w:widowControl w:val="0"/>
              <w:spacing w:before="100" w:beforeAutospacing="1" w:after="100" w:afterAutospacing="1" w:line="300" w:lineRule="auto"/>
            </w:pPr>
          </w:p>
        </w:tc>
        <w:tc>
          <w:tcPr>
            <w:tcW w:w="2823" w:type="dxa"/>
          </w:tcPr>
          <w:p w14:paraId="02B4BB08" w14:textId="77777777" w:rsidR="000143DA" w:rsidRDefault="000143DA" w:rsidP="004C6022">
            <w:pPr>
              <w:pStyle w:val="10"/>
              <w:keepLines w:val="0"/>
              <w:widowControl w:val="0"/>
              <w:spacing w:before="100" w:beforeAutospacing="1" w:after="100" w:afterAutospacing="1" w:line="300" w:lineRule="auto"/>
            </w:pPr>
          </w:p>
        </w:tc>
        <w:tc>
          <w:tcPr>
            <w:tcW w:w="982" w:type="dxa"/>
          </w:tcPr>
          <w:p w14:paraId="6A77D588" w14:textId="77777777" w:rsidR="000143DA" w:rsidRPr="007078D2" w:rsidRDefault="000143DA" w:rsidP="004C6022">
            <w:pPr>
              <w:pStyle w:val="10"/>
              <w:keepLines w:val="0"/>
              <w:widowControl w:val="0"/>
              <w:spacing w:before="100" w:beforeAutospacing="1" w:after="100" w:afterAutospacing="1" w:line="300" w:lineRule="auto"/>
            </w:pPr>
          </w:p>
        </w:tc>
        <w:tc>
          <w:tcPr>
            <w:tcW w:w="1425" w:type="dxa"/>
          </w:tcPr>
          <w:p w14:paraId="1247A205"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611F5B9A"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0B0A0F38" w14:textId="77777777" w:rsidR="000143DA" w:rsidRPr="007078D2" w:rsidRDefault="000143DA" w:rsidP="004C6022">
            <w:pPr>
              <w:pStyle w:val="10"/>
              <w:keepLines w:val="0"/>
              <w:widowControl w:val="0"/>
              <w:spacing w:before="100" w:beforeAutospacing="1" w:after="100" w:afterAutospacing="1" w:line="300" w:lineRule="auto"/>
            </w:pPr>
          </w:p>
        </w:tc>
      </w:tr>
      <w:tr w:rsidR="000143DA" w14:paraId="69850335" w14:textId="77777777" w:rsidTr="000143DA">
        <w:tc>
          <w:tcPr>
            <w:tcW w:w="1380" w:type="dxa"/>
          </w:tcPr>
          <w:p w14:paraId="6EC22919" w14:textId="77777777" w:rsidR="000143DA" w:rsidRDefault="000143DA" w:rsidP="004C6022">
            <w:pPr>
              <w:pStyle w:val="10"/>
              <w:keepLines w:val="0"/>
              <w:widowControl w:val="0"/>
              <w:spacing w:before="100" w:beforeAutospacing="1" w:after="100" w:afterAutospacing="1" w:line="300" w:lineRule="auto"/>
            </w:pPr>
          </w:p>
        </w:tc>
        <w:tc>
          <w:tcPr>
            <w:tcW w:w="2823" w:type="dxa"/>
          </w:tcPr>
          <w:p w14:paraId="29AF97C6" w14:textId="77777777" w:rsidR="000143DA" w:rsidRDefault="000143DA" w:rsidP="004C6022">
            <w:pPr>
              <w:pStyle w:val="10"/>
              <w:keepLines w:val="0"/>
              <w:widowControl w:val="0"/>
              <w:spacing w:before="100" w:beforeAutospacing="1" w:after="100" w:afterAutospacing="1" w:line="300" w:lineRule="auto"/>
            </w:pPr>
          </w:p>
        </w:tc>
        <w:tc>
          <w:tcPr>
            <w:tcW w:w="982" w:type="dxa"/>
          </w:tcPr>
          <w:p w14:paraId="505E4BCA" w14:textId="77777777" w:rsidR="000143DA" w:rsidRPr="007078D2" w:rsidRDefault="000143DA" w:rsidP="004C6022">
            <w:pPr>
              <w:pStyle w:val="10"/>
              <w:keepLines w:val="0"/>
              <w:widowControl w:val="0"/>
              <w:spacing w:before="100" w:beforeAutospacing="1" w:after="100" w:afterAutospacing="1" w:line="300" w:lineRule="auto"/>
            </w:pPr>
          </w:p>
        </w:tc>
        <w:tc>
          <w:tcPr>
            <w:tcW w:w="1425" w:type="dxa"/>
          </w:tcPr>
          <w:p w14:paraId="4C8E5B73"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0C57272B"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06864EAD" w14:textId="77777777" w:rsidR="000143DA" w:rsidRPr="007078D2" w:rsidRDefault="000143DA" w:rsidP="004C6022">
            <w:pPr>
              <w:pStyle w:val="10"/>
              <w:keepLines w:val="0"/>
              <w:widowControl w:val="0"/>
              <w:spacing w:before="100" w:beforeAutospacing="1" w:after="100" w:afterAutospacing="1" w:line="300" w:lineRule="auto"/>
            </w:pPr>
          </w:p>
        </w:tc>
      </w:tr>
      <w:tr w:rsidR="000143DA" w14:paraId="3F69A118" w14:textId="77777777" w:rsidTr="000143DA">
        <w:tc>
          <w:tcPr>
            <w:tcW w:w="1380" w:type="dxa"/>
          </w:tcPr>
          <w:p w14:paraId="6CE9EDBA" w14:textId="77777777" w:rsidR="000143DA" w:rsidRDefault="000143DA" w:rsidP="004C6022">
            <w:pPr>
              <w:pStyle w:val="10"/>
              <w:keepLines w:val="0"/>
              <w:widowControl w:val="0"/>
              <w:spacing w:before="100" w:beforeAutospacing="1" w:after="100" w:afterAutospacing="1" w:line="300" w:lineRule="auto"/>
            </w:pPr>
          </w:p>
        </w:tc>
        <w:tc>
          <w:tcPr>
            <w:tcW w:w="2823" w:type="dxa"/>
          </w:tcPr>
          <w:p w14:paraId="6551EFA1" w14:textId="77777777" w:rsidR="000143DA" w:rsidRDefault="000143DA" w:rsidP="004C6022">
            <w:pPr>
              <w:pStyle w:val="10"/>
              <w:keepLines w:val="0"/>
              <w:widowControl w:val="0"/>
              <w:spacing w:before="100" w:beforeAutospacing="1" w:after="100" w:afterAutospacing="1" w:line="300" w:lineRule="auto"/>
            </w:pPr>
          </w:p>
        </w:tc>
        <w:tc>
          <w:tcPr>
            <w:tcW w:w="982" w:type="dxa"/>
          </w:tcPr>
          <w:p w14:paraId="1362E575" w14:textId="77777777" w:rsidR="000143DA" w:rsidRPr="007078D2" w:rsidRDefault="000143DA" w:rsidP="004C6022">
            <w:pPr>
              <w:pStyle w:val="10"/>
              <w:keepLines w:val="0"/>
              <w:widowControl w:val="0"/>
              <w:spacing w:before="100" w:beforeAutospacing="1" w:after="100" w:afterAutospacing="1" w:line="300" w:lineRule="auto"/>
            </w:pPr>
          </w:p>
        </w:tc>
        <w:tc>
          <w:tcPr>
            <w:tcW w:w="1425" w:type="dxa"/>
          </w:tcPr>
          <w:p w14:paraId="5409778B"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0A3BF8A0"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39BDBF88" w14:textId="77777777" w:rsidR="000143DA" w:rsidRPr="007078D2" w:rsidRDefault="000143DA" w:rsidP="004C6022">
            <w:pPr>
              <w:pStyle w:val="10"/>
              <w:keepLines w:val="0"/>
              <w:widowControl w:val="0"/>
              <w:spacing w:before="100" w:beforeAutospacing="1" w:after="100" w:afterAutospacing="1" w:line="300" w:lineRule="auto"/>
            </w:pPr>
          </w:p>
        </w:tc>
      </w:tr>
      <w:tr w:rsidR="000143DA" w14:paraId="61570F90" w14:textId="77777777" w:rsidTr="000143DA">
        <w:tc>
          <w:tcPr>
            <w:tcW w:w="1380" w:type="dxa"/>
          </w:tcPr>
          <w:p w14:paraId="6E89AE8A" w14:textId="77777777" w:rsidR="000143DA" w:rsidRDefault="000143DA" w:rsidP="004C6022">
            <w:pPr>
              <w:pStyle w:val="10"/>
              <w:keepLines w:val="0"/>
              <w:widowControl w:val="0"/>
              <w:spacing w:before="100" w:beforeAutospacing="1" w:after="100" w:afterAutospacing="1" w:line="300" w:lineRule="auto"/>
            </w:pPr>
          </w:p>
        </w:tc>
        <w:tc>
          <w:tcPr>
            <w:tcW w:w="2823" w:type="dxa"/>
          </w:tcPr>
          <w:p w14:paraId="32F9DE91" w14:textId="77777777" w:rsidR="000143DA" w:rsidRDefault="000143DA" w:rsidP="004C6022">
            <w:pPr>
              <w:pStyle w:val="10"/>
              <w:keepLines w:val="0"/>
              <w:widowControl w:val="0"/>
              <w:spacing w:before="100" w:beforeAutospacing="1" w:after="100" w:afterAutospacing="1" w:line="300" w:lineRule="auto"/>
            </w:pPr>
          </w:p>
        </w:tc>
        <w:tc>
          <w:tcPr>
            <w:tcW w:w="982" w:type="dxa"/>
          </w:tcPr>
          <w:p w14:paraId="36DC3306" w14:textId="77777777" w:rsidR="000143DA" w:rsidRPr="007078D2" w:rsidRDefault="000143DA" w:rsidP="004C6022">
            <w:pPr>
              <w:pStyle w:val="10"/>
              <w:keepLines w:val="0"/>
              <w:widowControl w:val="0"/>
              <w:spacing w:before="100" w:beforeAutospacing="1" w:after="100" w:afterAutospacing="1" w:line="300" w:lineRule="auto"/>
            </w:pPr>
          </w:p>
        </w:tc>
        <w:tc>
          <w:tcPr>
            <w:tcW w:w="1425" w:type="dxa"/>
          </w:tcPr>
          <w:p w14:paraId="389E388F"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28EC9573"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172E2BE8" w14:textId="77777777" w:rsidR="000143DA" w:rsidRPr="007078D2" w:rsidRDefault="000143DA" w:rsidP="004C6022">
            <w:pPr>
              <w:pStyle w:val="10"/>
              <w:keepLines w:val="0"/>
              <w:widowControl w:val="0"/>
              <w:spacing w:before="100" w:beforeAutospacing="1" w:after="100" w:afterAutospacing="1" w:line="300" w:lineRule="auto"/>
            </w:pPr>
          </w:p>
        </w:tc>
      </w:tr>
      <w:tr w:rsidR="000143DA" w14:paraId="658E175F" w14:textId="77777777" w:rsidTr="000143DA">
        <w:tc>
          <w:tcPr>
            <w:tcW w:w="1380" w:type="dxa"/>
          </w:tcPr>
          <w:p w14:paraId="033A10B5" w14:textId="77777777" w:rsidR="000143DA" w:rsidRDefault="000143DA" w:rsidP="004C6022">
            <w:pPr>
              <w:pStyle w:val="10"/>
              <w:keepLines w:val="0"/>
              <w:widowControl w:val="0"/>
              <w:spacing w:before="100" w:beforeAutospacing="1" w:after="100" w:afterAutospacing="1" w:line="300" w:lineRule="auto"/>
            </w:pPr>
          </w:p>
        </w:tc>
        <w:tc>
          <w:tcPr>
            <w:tcW w:w="2823" w:type="dxa"/>
          </w:tcPr>
          <w:p w14:paraId="659FAED7" w14:textId="77777777" w:rsidR="000143DA" w:rsidRDefault="000143DA" w:rsidP="004C6022">
            <w:pPr>
              <w:pStyle w:val="10"/>
              <w:keepLines w:val="0"/>
              <w:widowControl w:val="0"/>
              <w:spacing w:before="100" w:beforeAutospacing="1" w:after="100" w:afterAutospacing="1" w:line="300" w:lineRule="auto"/>
            </w:pPr>
          </w:p>
        </w:tc>
        <w:tc>
          <w:tcPr>
            <w:tcW w:w="982" w:type="dxa"/>
          </w:tcPr>
          <w:p w14:paraId="3A036C10" w14:textId="77777777" w:rsidR="000143DA" w:rsidRPr="007078D2" w:rsidRDefault="000143DA" w:rsidP="004C6022">
            <w:pPr>
              <w:pStyle w:val="10"/>
              <w:keepLines w:val="0"/>
              <w:widowControl w:val="0"/>
              <w:spacing w:before="100" w:beforeAutospacing="1" w:after="100" w:afterAutospacing="1" w:line="300" w:lineRule="auto"/>
            </w:pPr>
          </w:p>
        </w:tc>
        <w:tc>
          <w:tcPr>
            <w:tcW w:w="1425" w:type="dxa"/>
          </w:tcPr>
          <w:p w14:paraId="30557941"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5A198B7A" w14:textId="77777777" w:rsidR="000143DA" w:rsidRPr="007078D2" w:rsidRDefault="000143DA" w:rsidP="004C6022">
            <w:pPr>
              <w:pStyle w:val="10"/>
              <w:keepLines w:val="0"/>
              <w:widowControl w:val="0"/>
              <w:spacing w:before="100" w:beforeAutospacing="1" w:after="100" w:afterAutospacing="1" w:line="300" w:lineRule="auto"/>
            </w:pPr>
          </w:p>
        </w:tc>
        <w:tc>
          <w:tcPr>
            <w:tcW w:w="1078" w:type="dxa"/>
          </w:tcPr>
          <w:p w14:paraId="2108B17F" w14:textId="77777777" w:rsidR="000143DA" w:rsidRPr="007078D2" w:rsidRDefault="000143DA" w:rsidP="004C6022">
            <w:pPr>
              <w:pStyle w:val="10"/>
              <w:keepLines w:val="0"/>
              <w:widowControl w:val="0"/>
              <w:spacing w:before="100" w:beforeAutospacing="1" w:after="100" w:afterAutospacing="1" w:line="300" w:lineRule="auto"/>
            </w:pPr>
          </w:p>
        </w:tc>
      </w:tr>
      <w:tr w:rsidR="000143DA" w14:paraId="04FF2A04" w14:textId="77777777" w:rsidTr="000143DA">
        <w:tc>
          <w:tcPr>
            <w:tcW w:w="7688" w:type="dxa"/>
            <w:gridSpan w:val="5"/>
          </w:tcPr>
          <w:p w14:paraId="58C6BCB1" w14:textId="22D39452" w:rsidR="000143DA" w:rsidRPr="007078D2" w:rsidRDefault="000143DA" w:rsidP="004C6022">
            <w:pPr>
              <w:pStyle w:val="10"/>
              <w:keepLines w:val="0"/>
              <w:widowControl w:val="0"/>
              <w:spacing w:before="100" w:beforeAutospacing="1" w:after="100" w:afterAutospacing="1" w:line="300" w:lineRule="auto"/>
              <w:jc w:val="right"/>
            </w:pPr>
            <w:r>
              <w:rPr>
                <w:rFonts w:hint="eastAsia"/>
              </w:rPr>
              <w:t>總計</w:t>
            </w:r>
          </w:p>
        </w:tc>
        <w:tc>
          <w:tcPr>
            <w:tcW w:w="1078" w:type="dxa"/>
          </w:tcPr>
          <w:p w14:paraId="5B41C3BE" w14:textId="77777777" w:rsidR="000143DA" w:rsidRPr="007078D2" w:rsidRDefault="000143DA" w:rsidP="004C6022">
            <w:pPr>
              <w:pStyle w:val="10"/>
              <w:keepLines w:val="0"/>
              <w:widowControl w:val="0"/>
              <w:spacing w:before="100" w:beforeAutospacing="1" w:after="100" w:afterAutospacing="1" w:line="300" w:lineRule="auto"/>
            </w:pPr>
          </w:p>
        </w:tc>
      </w:tr>
      <w:tr w:rsidR="000143DA" w14:paraId="7E17C124" w14:textId="77777777" w:rsidTr="000143DA">
        <w:tc>
          <w:tcPr>
            <w:tcW w:w="8766" w:type="dxa"/>
            <w:gridSpan w:val="6"/>
          </w:tcPr>
          <w:p w14:paraId="6441B3C0" w14:textId="77777777" w:rsidR="000143DA" w:rsidRPr="007078D2" w:rsidRDefault="000143DA" w:rsidP="004C6022">
            <w:pPr>
              <w:pStyle w:val="10"/>
              <w:keepLines w:val="0"/>
              <w:widowControl w:val="0"/>
              <w:jc w:val="both"/>
              <w:rPr>
                <w:b/>
                <w:bCs/>
              </w:rPr>
            </w:pPr>
            <w:r w:rsidRPr="007078D2">
              <w:rPr>
                <w:rFonts w:hint="eastAsia"/>
                <w:b/>
                <w:bCs/>
              </w:rPr>
              <w:t>(</w:t>
            </w:r>
            <w:r w:rsidRPr="007078D2">
              <w:rPr>
                <w:b/>
                <w:bCs/>
              </w:rPr>
              <w:t>4-2)</w:t>
            </w:r>
            <w:r w:rsidRPr="007078D2">
              <w:rPr>
                <w:rFonts w:hint="eastAsia"/>
                <w:b/>
                <w:bCs/>
              </w:rPr>
              <w:t>機構配合款</w:t>
            </w:r>
          </w:p>
          <w:p w14:paraId="1B61481A" w14:textId="0BA206F5" w:rsidR="000143DA" w:rsidRPr="007078D2" w:rsidRDefault="000143DA" w:rsidP="004C6022">
            <w:pPr>
              <w:pStyle w:val="10"/>
              <w:keepLines w:val="0"/>
              <w:widowControl w:val="0"/>
              <w:jc w:val="both"/>
            </w:pPr>
            <w:r>
              <w:rPr>
                <w:rFonts w:hint="eastAsia"/>
              </w:rPr>
              <w:t>至少編列導入費用</w:t>
            </w:r>
            <w:r>
              <w:rPr>
                <w:rFonts w:hint="eastAsia"/>
              </w:rPr>
              <w:t>10%</w:t>
            </w:r>
            <w:r>
              <w:rPr>
                <w:rFonts w:hint="eastAsia"/>
              </w:rPr>
              <w:t>，含機構執行導入計畫所需額外人事、旅運、辦公業務耗材、維護等費用。</w:t>
            </w:r>
          </w:p>
        </w:tc>
      </w:tr>
      <w:tr w:rsidR="000143DA" w14:paraId="197248FC" w14:textId="77777777" w:rsidTr="000143DA">
        <w:tc>
          <w:tcPr>
            <w:tcW w:w="1380" w:type="dxa"/>
          </w:tcPr>
          <w:p w14:paraId="78A1F5CF" w14:textId="76A84448" w:rsidR="000143DA" w:rsidRDefault="000143DA" w:rsidP="004C6022">
            <w:pPr>
              <w:pStyle w:val="10"/>
              <w:keepLines w:val="0"/>
              <w:widowControl w:val="0"/>
            </w:pPr>
            <w:r>
              <w:t>項目名稱</w:t>
            </w:r>
            <w:r>
              <w:t xml:space="preserve"> </w:t>
            </w:r>
          </w:p>
        </w:tc>
        <w:tc>
          <w:tcPr>
            <w:tcW w:w="2823" w:type="dxa"/>
          </w:tcPr>
          <w:p w14:paraId="785FED4C" w14:textId="30506B07" w:rsidR="000143DA" w:rsidRDefault="000143DA" w:rsidP="004C6022">
            <w:pPr>
              <w:pStyle w:val="10"/>
              <w:keepLines w:val="0"/>
              <w:widowControl w:val="0"/>
            </w:pPr>
            <w:r>
              <w:t>說明</w:t>
            </w:r>
          </w:p>
        </w:tc>
        <w:tc>
          <w:tcPr>
            <w:tcW w:w="982" w:type="dxa"/>
          </w:tcPr>
          <w:p w14:paraId="131F7A6B" w14:textId="1826C28A" w:rsidR="000143DA" w:rsidRPr="007078D2" w:rsidRDefault="000143DA" w:rsidP="004C6022">
            <w:pPr>
              <w:pStyle w:val="10"/>
              <w:keepLines w:val="0"/>
              <w:widowControl w:val="0"/>
            </w:pPr>
            <w:r w:rsidRPr="007078D2">
              <w:t>單位</w:t>
            </w:r>
          </w:p>
        </w:tc>
        <w:tc>
          <w:tcPr>
            <w:tcW w:w="1425" w:type="dxa"/>
          </w:tcPr>
          <w:p w14:paraId="39A80D73" w14:textId="2201D731" w:rsidR="000143DA" w:rsidRPr="007078D2" w:rsidRDefault="000143DA" w:rsidP="004C6022">
            <w:pPr>
              <w:pStyle w:val="10"/>
              <w:keepLines w:val="0"/>
              <w:widowControl w:val="0"/>
            </w:pPr>
            <w:r w:rsidRPr="007078D2">
              <w:t>數量</w:t>
            </w:r>
          </w:p>
        </w:tc>
        <w:tc>
          <w:tcPr>
            <w:tcW w:w="1078" w:type="dxa"/>
          </w:tcPr>
          <w:p w14:paraId="7F18BF8D" w14:textId="3BA928F9" w:rsidR="000143DA" w:rsidRPr="007078D2" w:rsidRDefault="000143DA" w:rsidP="004C6022">
            <w:pPr>
              <w:pStyle w:val="10"/>
              <w:keepLines w:val="0"/>
              <w:widowControl w:val="0"/>
            </w:pPr>
            <w:r w:rsidRPr="007078D2">
              <w:t>單價</w:t>
            </w:r>
          </w:p>
        </w:tc>
        <w:tc>
          <w:tcPr>
            <w:tcW w:w="1078" w:type="dxa"/>
          </w:tcPr>
          <w:p w14:paraId="73798F10" w14:textId="6395BECF" w:rsidR="000143DA" w:rsidRPr="007078D2" w:rsidRDefault="000143DA" w:rsidP="004C6022">
            <w:pPr>
              <w:pStyle w:val="10"/>
              <w:keepLines w:val="0"/>
              <w:widowControl w:val="0"/>
            </w:pPr>
            <w:r w:rsidRPr="007078D2">
              <w:t>金額</w:t>
            </w:r>
          </w:p>
        </w:tc>
      </w:tr>
      <w:tr w:rsidR="000143DA" w14:paraId="1EB6F713" w14:textId="77777777" w:rsidTr="000143DA">
        <w:tc>
          <w:tcPr>
            <w:tcW w:w="1380" w:type="dxa"/>
          </w:tcPr>
          <w:p w14:paraId="74FB3E0B" w14:textId="77777777" w:rsidR="000143DA" w:rsidRDefault="000143DA" w:rsidP="004C6022">
            <w:pPr>
              <w:pStyle w:val="10"/>
              <w:keepLines w:val="0"/>
              <w:widowControl w:val="0"/>
              <w:spacing w:line="300" w:lineRule="auto"/>
            </w:pPr>
          </w:p>
        </w:tc>
        <w:tc>
          <w:tcPr>
            <w:tcW w:w="2823" w:type="dxa"/>
          </w:tcPr>
          <w:p w14:paraId="658834BD" w14:textId="77777777" w:rsidR="000143DA" w:rsidRDefault="000143DA" w:rsidP="004C6022">
            <w:pPr>
              <w:pStyle w:val="10"/>
              <w:keepLines w:val="0"/>
              <w:widowControl w:val="0"/>
              <w:spacing w:line="300" w:lineRule="auto"/>
            </w:pPr>
          </w:p>
        </w:tc>
        <w:tc>
          <w:tcPr>
            <w:tcW w:w="982" w:type="dxa"/>
          </w:tcPr>
          <w:p w14:paraId="355C2388" w14:textId="77777777" w:rsidR="000143DA" w:rsidRPr="007078D2" w:rsidRDefault="000143DA" w:rsidP="004C6022">
            <w:pPr>
              <w:pStyle w:val="10"/>
              <w:keepLines w:val="0"/>
              <w:widowControl w:val="0"/>
              <w:spacing w:line="300" w:lineRule="auto"/>
            </w:pPr>
          </w:p>
        </w:tc>
        <w:tc>
          <w:tcPr>
            <w:tcW w:w="1425" w:type="dxa"/>
          </w:tcPr>
          <w:p w14:paraId="2ACBEF53" w14:textId="77777777" w:rsidR="000143DA" w:rsidRPr="007078D2" w:rsidRDefault="000143DA" w:rsidP="004C6022">
            <w:pPr>
              <w:pStyle w:val="10"/>
              <w:keepLines w:val="0"/>
              <w:widowControl w:val="0"/>
              <w:spacing w:line="300" w:lineRule="auto"/>
            </w:pPr>
          </w:p>
        </w:tc>
        <w:tc>
          <w:tcPr>
            <w:tcW w:w="1078" w:type="dxa"/>
          </w:tcPr>
          <w:p w14:paraId="6CA9119A" w14:textId="77777777" w:rsidR="000143DA" w:rsidRPr="007078D2" w:rsidRDefault="000143DA" w:rsidP="004C6022">
            <w:pPr>
              <w:pStyle w:val="10"/>
              <w:keepLines w:val="0"/>
              <w:widowControl w:val="0"/>
              <w:spacing w:line="300" w:lineRule="auto"/>
            </w:pPr>
          </w:p>
        </w:tc>
        <w:tc>
          <w:tcPr>
            <w:tcW w:w="1078" w:type="dxa"/>
          </w:tcPr>
          <w:p w14:paraId="2D15219B" w14:textId="77777777" w:rsidR="000143DA" w:rsidRPr="007078D2" w:rsidRDefault="000143DA" w:rsidP="004C6022">
            <w:pPr>
              <w:pStyle w:val="10"/>
              <w:keepLines w:val="0"/>
              <w:widowControl w:val="0"/>
              <w:spacing w:line="300" w:lineRule="auto"/>
            </w:pPr>
          </w:p>
        </w:tc>
      </w:tr>
      <w:tr w:rsidR="000143DA" w14:paraId="099B7136" w14:textId="77777777" w:rsidTr="000143DA">
        <w:tc>
          <w:tcPr>
            <w:tcW w:w="1380" w:type="dxa"/>
          </w:tcPr>
          <w:p w14:paraId="039115A8" w14:textId="77777777" w:rsidR="000143DA" w:rsidRDefault="000143DA" w:rsidP="004C6022">
            <w:pPr>
              <w:pStyle w:val="10"/>
              <w:keepLines w:val="0"/>
              <w:widowControl w:val="0"/>
              <w:spacing w:line="300" w:lineRule="auto"/>
            </w:pPr>
          </w:p>
        </w:tc>
        <w:tc>
          <w:tcPr>
            <w:tcW w:w="2823" w:type="dxa"/>
          </w:tcPr>
          <w:p w14:paraId="6FF87E95" w14:textId="77777777" w:rsidR="000143DA" w:rsidRDefault="000143DA" w:rsidP="004C6022">
            <w:pPr>
              <w:pStyle w:val="10"/>
              <w:keepLines w:val="0"/>
              <w:widowControl w:val="0"/>
              <w:spacing w:line="300" w:lineRule="auto"/>
            </w:pPr>
          </w:p>
        </w:tc>
        <w:tc>
          <w:tcPr>
            <w:tcW w:w="982" w:type="dxa"/>
          </w:tcPr>
          <w:p w14:paraId="2B1D0EF2" w14:textId="77777777" w:rsidR="000143DA" w:rsidRPr="007078D2" w:rsidRDefault="000143DA" w:rsidP="004C6022">
            <w:pPr>
              <w:pStyle w:val="10"/>
              <w:keepLines w:val="0"/>
              <w:widowControl w:val="0"/>
              <w:spacing w:line="300" w:lineRule="auto"/>
            </w:pPr>
          </w:p>
        </w:tc>
        <w:tc>
          <w:tcPr>
            <w:tcW w:w="1425" w:type="dxa"/>
          </w:tcPr>
          <w:p w14:paraId="14D31449" w14:textId="77777777" w:rsidR="000143DA" w:rsidRPr="007078D2" w:rsidRDefault="000143DA" w:rsidP="004C6022">
            <w:pPr>
              <w:pStyle w:val="10"/>
              <w:keepLines w:val="0"/>
              <w:widowControl w:val="0"/>
              <w:spacing w:line="300" w:lineRule="auto"/>
            </w:pPr>
          </w:p>
        </w:tc>
        <w:tc>
          <w:tcPr>
            <w:tcW w:w="1078" w:type="dxa"/>
          </w:tcPr>
          <w:p w14:paraId="00BDFB1B" w14:textId="77777777" w:rsidR="000143DA" w:rsidRPr="007078D2" w:rsidRDefault="000143DA" w:rsidP="004C6022">
            <w:pPr>
              <w:pStyle w:val="10"/>
              <w:keepLines w:val="0"/>
              <w:widowControl w:val="0"/>
              <w:spacing w:line="300" w:lineRule="auto"/>
            </w:pPr>
          </w:p>
        </w:tc>
        <w:tc>
          <w:tcPr>
            <w:tcW w:w="1078" w:type="dxa"/>
          </w:tcPr>
          <w:p w14:paraId="1356F255" w14:textId="77777777" w:rsidR="000143DA" w:rsidRPr="007078D2" w:rsidRDefault="000143DA" w:rsidP="004C6022">
            <w:pPr>
              <w:pStyle w:val="10"/>
              <w:keepLines w:val="0"/>
              <w:widowControl w:val="0"/>
              <w:spacing w:line="300" w:lineRule="auto"/>
            </w:pPr>
          </w:p>
        </w:tc>
      </w:tr>
      <w:tr w:rsidR="000143DA" w14:paraId="51308B9D" w14:textId="77777777" w:rsidTr="000143DA">
        <w:tc>
          <w:tcPr>
            <w:tcW w:w="1380" w:type="dxa"/>
          </w:tcPr>
          <w:p w14:paraId="0FAEE921" w14:textId="77777777" w:rsidR="000143DA" w:rsidRDefault="000143DA" w:rsidP="004C6022">
            <w:pPr>
              <w:pStyle w:val="10"/>
              <w:keepLines w:val="0"/>
              <w:widowControl w:val="0"/>
              <w:spacing w:line="300" w:lineRule="auto"/>
            </w:pPr>
          </w:p>
        </w:tc>
        <w:tc>
          <w:tcPr>
            <w:tcW w:w="2823" w:type="dxa"/>
          </w:tcPr>
          <w:p w14:paraId="443257BA" w14:textId="77777777" w:rsidR="000143DA" w:rsidRDefault="000143DA" w:rsidP="004C6022">
            <w:pPr>
              <w:pStyle w:val="10"/>
              <w:keepLines w:val="0"/>
              <w:widowControl w:val="0"/>
              <w:spacing w:line="300" w:lineRule="auto"/>
            </w:pPr>
          </w:p>
        </w:tc>
        <w:tc>
          <w:tcPr>
            <w:tcW w:w="982" w:type="dxa"/>
          </w:tcPr>
          <w:p w14:paraId="5A5C5203" w14:textId="77777777" w:rsidR="000143DA" w:rsidRPr="007078D2" w:rsidRDefault="000143DA" w:rsidP="004C6022">
            <w:pPr>
              <w:pStyle w:val="10"/>
              <w:keepLines w:val="0"/>
              <w:widowControl w:val="0"/>
              <w:spacing w:line="300" w:lineRule="auto"/>
            </w:pPr>
          </w:p>
        </w:tc>
        <w:tc>
          <w:tcPr>
            <w:tcW w:w="1425" w:type="dxa"/>
          </w:tcPr>
          <w:p w14:paraId="22C315F5" w14:textId="77777777" w:rsidR="000143DA" w:rsidRPr="007078D2" w:rsidRDefault="000143DA" w:rsidP="004C6022">
            <w:pPr>
              <w:pStyle w:val="10"/>
              <w:keepLines w:val="0"/>
              <w:widowControl w:val="0"/>
              <w:spacing w:line="300" w:lineRule="auto"/>
            </w:pPr>
          </w:p>
        </w:tc>
        <w:tc>
          <w:tcPr>
            <w:tcW w:w="1078" w:type="dxa"/>
          </w:tcPr>
          <w:p w14:paraId="312E1BD1" w14:textId="77777777" w:rsidR="000143DA" w:rsidRPr="007078D2" w:rsidRDefault="000143DA" w:rsidP="004C6022">
            <w:pPr>
              <w:pStyle w:val="10"/>
              <w:keepLines w:val="0"/>
              <w:widowControl w:val="0"/>
              <w:spacing w:line="300" w:lineRule="auto"/>
            </w:pPr>
          </w:p>
        </w:tc>
        <w:tc>
          <w:tcPr>
            <w:tcW w:w="1078" w:type="dxa"/>
          </w:tcPr>
          <w:p w14:paraId="50EDE329" w14:textId="77777777" w:rsidR="000143DA" w:rsidRPr="007078D2" w:rsidRDefault="000143DA" w:rsidP="004C6022">
            <w:pPr>
              <w:pStyle w:val="10"/>
              <w:keepLines w:val="0"/>
              <w:widowControl w:val="0"/>
              <w:spacing w:line="300" w:lineRule="auto"/>
            </w:pPr>
          </w:p>
        </w:tc>
      </w:tr>
      <w:tr w:rsidR="000143DA" w14:paraId="5153DF6C" w14:textId="77777777" w:rsidTr="000143DA">
        <w:tc>
          <w:tcPr>
            <w:tcW w:w="1380" w:type="dxa"/>
          </w:tcPr>
          <w:p w14:paraId="0F201774" w14:textId="77777777" w:rsidR="000143DA" w:rsidRDefault="000143DA" w:rsidP="004C6022">
            <w:pPr>
              <w:pStyle w:val="10"/>
              <w:keepLines w:val="0"/>
              <w:widowControl w:val="0"/>
              <w:spacing w:line="300" w:lineRule="auto"/>
            </w:pPr>
          </w:p>
        </w:tc>
        <w:tc>
          <w:tcPr>
            <w:tcW w:w="2823" w:type="dxa"/>
          </w:tcPr>
          <w:p w14:paraId="5D306C7E" w14:textId="77777777" w:rsidR="000143DA" w:rsidRDefault="000143DA" w:rsidP="004C6022">
            <w:pPr>
              <w:pStyle w:val="10"/>
              <w:keepLines w:val="0"/>
              <w:widowControl w:val="0"/>
              <w:spacing w:line="300" w:lineRule="auto"/>
            </w:pPr>
          </w:p>
        </w:tc>
        <w:tc>
          <w:tcPr>
            <w:tcW w:w="982" w:type="dxa"/>
          </w:tcPr>
          <w:p w14:paraId="25BF162F" w14:textId="77777777" w:rsidR="000143DA" w:rsidRPr="007078D2" w:rsidRDefault="000143DA" w:rsidP="004C6022">
            <w:pPr>
              <w:pStyle w:val="10"/>
              <w:keepLines w:val="0"/>
              <w:widowControl w:val="0"/>
              <w:spacing w:line="300" w:lineRule="auto"/>
            </w:pPr>
          </w:p>
        </w:tc>
        <w:tc>
          <w:tcPr>
            <w:tcW w:w="1425" w:type="dxa"/>
          </w:tcPr>
          <w:p w14:paraId="2EC2DEF2" w14:textId="77777777" w:rsidR="000143DA" w:rsidRPr="007078D2" w:rsidRDefault="000143DA" w:rsidP="004C6022">
            <w:pPr>
              <w:pStyle w:val="10"/>
              <w:keepLines w:val="0"/>
              <w:widowControl w:val="0"/>
              <w:spacing w:line="300" w:lineRule="auto"/>
            </w:pPr>
          </w:p>
        </w:tc>
        <w:tc>
          <w:tcPr>
            <w:tcW w:w="1078" w:type="dxa"/>
          </w:tcPr>
          <w:p w14:paraId="04EFA38A" w14:textId="77777777" w:rsidR="000143DA" w:rsidRPr="007078D2" w:rsidRDefault="000143DA" w:rsidP="004C6022">
            <w:pPr>
              <w:pStyle w:val="10"/>
              <w:keepLines w:val="0"/>
              <w:widowControl w:val="0"/>
              <w:spacing w:line="300" w:lineRule="auto"/>
            </w:pPr>
          </w:p>
        </w:tc>
        <w:tc>
          <w:tcPr>
            <w:tcW w:w="1078" w:type="dxa"/>
          </w:tcPr>
          <w:p w14:paraId="78618C64" w14:textId="77777777" w:rsidR="000143DA" w:rsidRPr="007078D2" w:rsidRDefault="000143DA" w:rsidP="004C6022">
            <w:pPr>
              <w:pStyle w:val="10"/>
              <w:keepLines w:val="0"/>
              <w:widowControl w:val="0"/>
              <w:spacing w:line="300" w:lineRule="auto"/>
            </w:pPr>
          </w:p>
        </w:tc>
      </w:tr>
      <w:tr w:rsidR="000143DA" w14:paraId="2F666363" w14:textId="77777777" w:rsidTr="000143DA">
        <w:tc>
          <w:tcPr>
            <w:tcW w:w="1380" w:type="dxa"/>
          </w:tcPr>
          <w:p w14:paraId="29EB177F" w14:textId="77777777" w:rsidR="000143DA" w:rsidRDefault="000143DA" w:rsidP="004C6022">
            <w:pPr>
              <w:pStyle w:val="10"/>
              <w:keepLines w:val="0"/>
              <w:widowControl w:val="0"/>
              <w:spacing w:line="300" w:lineRule="auto"/>
            </w:pPr>
          </w:p>
        </w:tc>
        <w:tc>
          <w:tcPr>
            <w:tcW w:w="2823" w:type="dxa"/>
          </w:tcPr>
          <w:p w14:paraId="3AF13C3A" w14:textId="77777777" w:rsidR="000143DA" w:rsidRDefault="000143DA" w:rsidP="004C6022">
            <w:pPr>
              <w:pStyle w:val="10"/>
              <w:keepLines w:val="0"/>
              <w:widowControl w:val="0"/>
              <w:spacing w:line="300" w:lineRule="auto"/>
            </w:pPr>
          </w:p>
        </w:tc>
        <w:tc>
          <w:tcPr>
            <w:tcW w:w="982" w:type="dxa"/>
          </w:tcPr>
          <w:p w14:paraId="53A055C9" w14:textId="77777777" w:rsidR="000143DA" w:rsidRPr="007078D2" w:rsidRDefault="000143DA" w:rsidP="004C6022">
            <w:pPr>
              <w:pStyle w:val="10"/>
              <w:keepLines w:val="0"/>
              <w:widowControl w:val="0"/>
              <w:spacing w:line="300" w:lineRule="auto"/>
            </w:pPr>
          </w:p>
        </w:tc>
        <w:tc>
          <w:tcPr>
            <w:tcW w:w="1425" w:type="dxa"/>
          </w:tcPr>
          <w:p w14:paraId="4907DC42" w14:textId="77777777" w:rsidR="000143DA" w:rsidRPr="007078D2" w:rsidRDefault="000143DA" w:rsidP="004C6022">
            <w:pPr>
              <w:pStyle w:val="10"/>
              <w:keepLines w:val="0"/>
              <w:widowControl w:val="0"/>
              <w:spacing w:line="300" w:lineRule="auto"/>
            </w:pPr>
          </w:p>
        </w:tc>
        <w:tc>
          <w:tcPr>
            <w:tcW w:w="1078" w:type="dxa"/>
          </w:tcPr>
          <w:p w14:paraId="4D999A74" w14:textId="77777777" w:rsidR="000143DA" w:rsidRPr="007078D2" w:rsidRDefault="000143DA" w:rsidP="004C6022">
            <w:pPr>
              <w:pStyle w:val="10"/>
              <w:keepLines w:val="0"/>
              <w:widowControl w:val="0"/>
              <w:spacing w:line="300" w:lineRule="auto"/>
            </w:pPr>
          </w:p>
        </w:tc>
        <w:tc>
          <w:tcPr>
            <w:tcW w:w="1078" w:type="dxa"/>
          </w:tcPr>
          <w:p w14:paraId="18C7431D" w14:textId="77777777" w:rsidR="000143DA" w:rsidRPr="007078D2" w:rsidRDefault="000143DA" w:rsidP="004C6022">
            <w:pPr>
              <w:pStyle w:val="10"/>
              <w:keepLines w:val="0"/>
              <w:widowControl w:val="0"/>
              <w:spacing w:line="300" w:lineRule="auto"/>
            </w:pPr>
          </w:p>
        </w:tc>
      </w:tr>
      <w:tr w:rsidR="000143DA" w14:paraId="07B29A4D" w14:textId="77777777" w:rsidTr="000143DA">
        <w:tc>
          <w:tcPr>
            <w:tcW w:w="1380" w:type="dxa"/>
          </w:tcPr>
          <w:p w14:paraId="49B29A44" w14:textId="77777777" w:rsidR="000143DA" w:rsidRDefault="000143DA" w:rsidP="004C6022">
            <w:pPr>
              <w:pStyle w:val="10"/>
              <w:keepLines w:val="0"/>
              <w:widowControl w:val="0"/>
              <w:spacing w:line="300" w:lineRule="auto"/>
            </w:pPr>
          </w:p>
        </w:tc>
        <w:tc>
          <w:tcPr>
            <w:tcW w:w="2823" w:type="dxa"/>
          </w:tcPr>
          <w:p w14:paraId="63D50E4C" w14:textId="77777777" w:rsidR="000143DA" w:rsidRDefault="000143DA" w:rsidP="004C6022">
            <w:pPr>
              <w:pStyle w:val="10"/>
              <w:keepLines w:val="0"/>
              <w:widowControl w:val="0"/>
              <w:spacing w:line="300" w:lineRule="auto"/>
            </w:pPr>
          </w:p>
        </w:tc>
        <w:tc>
          <w:tcPr>
            <w:tcW w:w="982" w:type="dxa"/>
          </w:tcPr>
          <w:p w14:paraId="7F927384" w14:textId="77777777" w:rsidR="000143DA" w:rsidRPr="007078D2" w:rsidRDefault="000143DA" w:rsidP="004C6022">
            <w:pPr>
              <w:pStyle w:val="10"/>
              <w:keepLines w:val="0"/>
              <w:widowControl w:val="0"/>
              <w:spacing w:line="300" w:lineRule="auto"/>
            </w:pPr>
          </w:p>
        </w:tc>
        <w:tc>
          <w:tcPr>
            <w:tcW w:w="1425" w:type="dxa"/>
          </w:tcPr>
          <w:p w14:paraId="30667D19" w14:textId="77777777" w:rsidR="000143DA" w:rsidRPr="007078D2" w:rsidRDefault="000143DA" w:rsidP="004C6022">
            <w:pPr>
              <w:pStyle w:val="10"/>
              <w:keepLines w:val="0"/>
              <w:widowControl w:val="0"/>
              <w:spacing w:line="300" w:lineRule="auto"/>
            </w:pPr>
          </w:p>
        </w:tc>
        <w:tc>
          <w:tcPr>
            <w:tcW w:w="1078" w:type="dxa"/>
          </w:tcPr>
          <w:p w14:paraId="66DA0285" w14:textId="77777777" w:rsidR="000143DA" w:rsidRPr="007078D2" w:rsidRDefault="000143DA" w:rsidP="004C6022">
            <w:pPr>
              <w:pStyle w:val="10"/>
              <w:keepLines w:val="0"/>
              <w:widowControl w:val="0"/>
              <w:spacing w:line="300" w:lineRule="auto"/>
            </w:pPr>
          </w:p>
        </w:tc>
        <w:tc>
          <w:tcPr>
            <w:tcW w:w="1078" w:type="dxa"/>
          </w:tcPr>
          <w:p w14:paraId="549F8B5F" w14:textId="77777777" w:rsidR="000143DA" w:rsidRPr="007078D2" w:rsidRDefault="000143DA" w:rsidP="004C6022">
            <w:pPr>
              <w:pStyle w:val="10"/>
              <w:keepLines w:val="0"/>
              <w:widowControl w:val="0"/>
              <w:spacing w:line="300" w:lineRule="auto"/>
            </w:pPr>
          </w:p>
        </w:tc>
      </w:tr>
      <w:tr w:rsidR="000143DA" w14:paraId="4EC43DF2" w14:textId="77777777" w:rsidTr="000143DA">
        <w:tc>
          <w:tcPr>
            <w:tcW w:w="1380" w:type="dxa"/>
          </w:tcPr>
          <w:p w14:paraId="08B7C8B8" w14:textId="77777777" w:rsidR="000143DA" w:rsidRDefault="000143DA" w:rsidP="004C6022">
            <w:pPr>
              <w:pStyle w:val="10"/>
              <w:keepLines w:val="0"/>
              <w:widowControl w:val="0"/>
              <w:spacing w:line="300" w:lineRule="auto"/>
            </w:pPr>
          </w:p>
        </w:tc>
        <w:tc>
          <w:tcPr>
            <w:tcW w:w="2823" w:type="dxa"/>
          </w:tcPr>
          <w:p w14:paraId="0D9BE0B0" w14:textId="77777777" w:rsidR="000143DA" w:rsidRDefault="000143DA" w:rsidP="004C6022">
            <w:pPr>
              <w:pStyle w:val="10"/>
              <w:keepLines w:val="0"/>
              <w:widowControl w:val="0"/>
              <w:spacing w:line="300" w:lineRule="auto"/>
            </w:pPr>
          </w:p>
        </w:tc>
        <w:tc>
          <w:tcPr>
            <w:tcW w:w="982" w:type="dxa"/>
          </w:tcPr>
          <w:p w14:paraId="30076900" w14:textId="77777777" w:rsidR="000143DA" w:rsidRPr="007078D2" w:rsidRDefault="000143DA" w:rsidP="004C6022">
            <w:pPr>
              <w:pStyle w:val="10"/>
              <w:keepLines w:val="0"/>
              <w:widowControl w:val="0"/>
              <w:spacing w:line="300" w:lineRule="auto"/>
            </w:pPr>
          </w:p>
        </w:tc>
        <w:tc>
          <w:tcPr>
            <w:tcW w:w="1425" w:type="dxa"/>
          </w:tcPr>
          <w:p w14:paraId="2753ED28" w14:textId="77777777" w:rsidR="000143DA" w:rsidRPr="007078D2" w:rsidRDefault="000143DA" w:rsidP="004C6022">
            <w:pPr>
              <w:pStyle w:val="10"/>
              <w:keepLines w:val="0"/>
              <w:widowControl w:val="0"/>
              <w:spacing w:line="300" w:lineRule="auto"/>
            </w:pPr>
          </w:p>
        </w:tc>
        <w:tc>
          <w:tcPr>
            <w:tcW w:w="1078" w:type="dxa"/>
          </w:tcPr>
          <w:p w14:paraId="59BDEE4C" w14:textId="77777777" w:rsidR="000143DA" w:rsidRPr="007078D2" w:rsidRDefault="000143DA" w:rsidP="004C6022">
            <w:pPr>
              <w:pStyle w:val="10"/>
              <w:keepLines w:val="0"/>
              <w:widowControl w:val="0"/>
              <w:spacing w:line="300" w:lineRule="auto"/>
            </w:pPr>
          </w:p>
        </w:tc>
        <w:tc>
          <w:tcPr>
            <w:tcW w:w="1078" w:type="dxa"/>
          </w:tcPr>
          <w:p w14:paraId="666BC07C" w14:textId="77777777" w:rsidR="000143DA" w:rsidRPr="007078D2" w:rsidRDefault="000143DA" w:rsidP="004C6022">
            <w:pPr>
              <w:pStyle w:val="10"/>
              <w:keepLines w:val="0"/>
              <w:widowControl w:val="0"/>
              <w:spacing w:line="300" w:lineRule="auto"/>
            </w:pPr>
          </w:p>
        </w:tc>
      </w:tr>
      <w:tr w:rsidR="000143DA" w14:paraId="769C00E3" w14:textId="77777777" w:rsidTr="000143DA">
        <w:tc>
          <w:tcPr>
            <w:tcW w:w="1380" w:type="dxa"/>
          </w:tcPr>
          <w:p w14:paraId="164ED893" w14:textId="77777777" w:rsidR="000143DA" w:rsidRDefault="000143DA" w:rsidP="004C6022">
            <w:pPr>
              <w:pStyle w:val="10"/>
              <w:keepLines w:val="0"/>
              <w:widowControl w:val="0"/>
              <w:spacing w:line="300" w:lineRule="auto"/>
            </w:pPr>
          </w:p>
        </w:tc>
        <w:tc>
          <w:tcPr>
            <w:tcW w:w="2823" w:type="dxa"/>
          </w:tcPr>
          <w:p w14:paraId="69D7368C" w14:textId="77777777" w:rsidR="000143DA" w:rsidRDefault="000143DA" w:rsidP="004C6022">
            <w:pPr>
              <w:pStyle w:val="10"/>
              <w:keepLines w:val="0"/>
              <w:widowControl w:val="0"/>
              <w:spacing w:line="300" w:lineRule="auto"/>
            </w:pPr>
          </w:p>
        </w:tc>
        <w:tc>
          <w:tcPr>
            <w:tcW w:w="982" w:type="dxa"/>
          </w:tcPr>
          <w:p w14:paraId="00548D14" w14:textId="77777777" w:rsidR="000143DA" w:rsidRPr="007078D2" w:rsidRDefault="000143DA" w:rsidP="004C6022">
            <w:pPr>
              <w:pStyle w:val="10"/>
              <w:keepLines w:val="0"/>
              <w:widowControl w:val="0"/>
              <w:spacing w:line="300" w:lineRule="auto"/>
            </w:pPr>
          </w:p>
        </w:tc>
        <w:tc>
          <w:tcPr>
            <w:tcW w:w="1425" w:type="dxa"/>
          </w:tcPr>
          <w:p w14:paraId="46B4E12D" w14:textId="77777777" w:rsidR="000143DA" w:rsidRPr="007078D2" w:rsidRDefault="000143DA" w:rsidP="004C6022">
            <w:pPr>
              <w:pStyle w:val="10"/>
              <w:keepLines w:val="0"/>
              <w:widowControl w:val="0"/>
              <w:spacing w:line="300" w:lineRule="auto"/>
            </w:pPr>
          </w:p>
        </w:tc>
        <w:tc>
          <w:tcPr>
            <w:tcW w:w="1078" w:type="dxa"/>
          </w:tcPr>
          <w:p w14:paraId="242F5BEF" w14:textId="77777777" w:rsidR="000143DA" w:rsidRPr="007078D2" w:rsidRDefault="000143DA" w:rsidP="004C6022">
            <w:pPr>
              <w:pStyle w:val="10"/>
              <w:keepLines w:val="0"/>
              <w:widowControl w:val="0"/>
              <w:spacing w:line="300" w:lineRule="auto"/>
            </w:pPr>
          </w:p>
        </w:tc>
        <w:tc>
          <w:tcPr>
            <w:tcW w:w="1078" w:type="dxa"/>
          </w:tcPr>
          <w:p w14:paraId="47E6A6DB" w14:textId="77777777" w:rsidR="000143DA" w:rsidRPr="007078D2" w:rsidRDefault="000143DA" w:rsidP="004C6022">
            <w:pPr>
              <w:pStyle w:val="10"/>
              <w:keepLines w:val="0"/>
              <w:widowControl w:val="0"/>
              <w:spacing w:line="300" w:lineRule="auto"/>
            </w:pPr>
          </w:p>
        </w:tc>
      </w:tr>
      <w:tr w:rsidR="000143DA" w14:paraId="4C0C3D34" w14:textId="77777777" w:rsidTr="000143DA">
        <w:tc>
          <w:tcPr>
            <w:tcW w:w="1380" w:type="dxa"/>
          </w:tcPr>
          <w:p w14:paraId="229E2EF9" w14:textId="77777777" w:rsidR="000143DA" w:rsidRDefault="000143DA" w:rsidP="004C6022">
            <w:pPr>
              <w:pStyle w:val="10"/>
              <w:keepLines w:val="0"/>
              <w:widowControl w:val="0"/>
              <w:spacing w:line="300" w:lineRule="auto"/>
            </w:pPr>
          </w:p>
        </w:tc>
        <w:tc>
          <w:tcPr>
            <w:tcW w:w="2823" w:type="dxa"/>
          </w:tcPr>
          <w:p w14:paraId="297CD19D" w14:textId="77777777" w:rsidR="000143DA" w:rsidRDefault="000143DA" w:rsidP="004C6022">
            <w:pPr>
              <w:pStyle w:val="10"/>
              <w:keepLines w:val="0"/>
              <w:widowControl w:val="0"/>
              <w:spacing w:line="300" w:lineRule="auto"/>
            </w:pPr>
          </w:p>
        </w:tc>
        <w:tc>
          <w:tcPr>
            <w:tcW w:w="982" w:type="dxa"/>
          </w:tcPr>
          <w:p w14:paraId="34822EA1" w14:textId="77777777" w:rsidR="000143DA" w:rsidRPr="007078D2" w:rsidRDefault="000143DA" w:rsidP="004C6022">
            <w:pPr>
              <w:pStyle w:val="10"/>
              <w:keepLines w:val="0"/>
              <w:widowControl w:val="0"/>
              <w:spacing w:line="300" w:lineRule="auto"/>
            </w:pPr>
          </w:p>
        </w:tc>
        <w:tc>
          <w:tcPr>
            <w:tcW w:w="1425" w:type="dxa"/>
          </w:tcPr>
          <w:p w14:paraId="0143B1FB" w14:textId="77777777" w:rsidR="000143DA" w:rsidRPr="007078D2" w:rsidRDefault="000143DA" w:rsidP="004C6022">
            <w:pPr>
              <w:pStyle w:val="10"/>
              <w:keepLines w:val="0"/>
              <w:widowControl w:val="0"/>
              <w:spacing w:line="300" w:lineRule="auto"/>
            </w:pPr>
          </w:p>
        </w:tc>
        <w:tc>
          <w:tcPr>
            <w:tcW w:w="1078" w:type="dxa"/>
          </w:tcPr>
          <w:p w14:paraId="1D0F9558" w14:textId="77777777" w:rsidR="000143DA" w:rsidRPr="007078D2" w:rsidRDefault="000143DA" w:rsidP="004C6022">
            <w:pPr>
              <w:pStyle w:val="10"/>
              <w:keepLines w:val="0"/>
              <w:widowControl w:val="0"/>
              <w:spacing w:line="300" w:lineRule="auto"/>
            </w:pPr>
          </w:p>
        </w:tc>
        <w:tc>
          <w:tcPr>
            <w:tcW w:w="1078" w:type="dxa"/>
          </w:tcPr>
          <w:p w14:paraId="79E11C6B" w14:textId="77777777" w:rsidR="000143DA" w:rsidRPr="007078D2" w:rsidRDefault="000143DA" w:rsidP="004C6022">
            <w:pPr>
              <w:pStyle w:val="10"/>
              <w:keepLines w:val="0"/>
              <w:widowControl w:val="0"/>
              <w:spacing w:line="300" w:lineRule="auto"/>
            </w:pPr>
          </w:p>
        </w:tc>
      </w:tr>
      <w:tr w:rsidR="000143DA" w14:paraId="09A0689B" w14:textId="77777777" w:rsidTr="000143DA">
        <w:tc>
          <w:tcPr>
            <w:tcW w:w="7688" w:type="dxa"/>
            <w:gridSpan w:val="5"/>
          </w:tcPr>
          <w:p w14:paraId="4A957B86" w14:textId="711C8287" w:rsidR="000143DA" w:rsidRPr="007078D2" w:rsidRDefault="000143DA" w:rsidP="004C6022">
            <w:pPr>
              <w:pStyle w:val="10"/>
              <w:keepLines w:val="0"/>
              <w:widowControl w:val="0"/>
              <w:spacing w:line="300" w:lineRule="auto"/>
              <w:jc w:val="right"/>
            </w:pPr>
            <w:r>
              <w:rPr>
                <w:rFonts w:hint="eastAsia"/>
              </w:rPr>
              <w:t>總計</w:t>
            </w:r>
          </w:p>
        </w:tc>
        <w:tc>
          <w:tcPr>
            <w:tcW w:w="1078" w:type="dxa"/>
          </w:tcPr>
          <w:p w14:paraId="63B09DBE" w14:textId="77777777" w:rsidR="000143DA" w:rsidRPr="007078D2" w:rsidRDefault="000143DA" w:rsidP="004C6022">
            <w:pPr>
              <w:pStyle w:val="10"/>
              <w:keepLines w:val="0"/>
              <w:widowControl w:val="0"/>
              <w:spacing w:line="300" w:lineRule="auto"/>
            </w:pPr>
          </w:p>
        </w:tc>
      </w:tr>
    </w:tbl>
    <w:p w14:paraId="40AA69CD" w14:textId="5E52517F" w:rsidR="00AB59AC" w:rsidRDefault="00AB59AC" w:rsidP="00AB59AC">
      <w:pPr>
        <w:ind w:firstLineChars="0" w:firstLine="0"/>
      </w:pPr>
    </w:p>
    <w:p w14:paraId="170D53C6" w14:textId="77777777" w:rsidR="004C6022" w:rsidRDefault="004C6022" w:rsidP="00AB59AC">
      <w:pPr>
        <w:ind w:firstLineChars="0" w:firstLine="0"/>
      </w:pPr>
    </w:p>
    <w:p w14:paraId="62EC3210" w14:textId="3FB58FA8" w:rsidR="00C5683D" w:rsidRDefault="00AB59AC" w:rsidP="00AB59AC">
      <w:pPr>
        <w:ind w:firstLine="480"/>
      </w:pPr>
      <w:r>
        <w:rPr>
          <w:rFonts w:hint="eastAsia"/>
        </w:rPr>
        <w:t>申請機構：</w:t>
      </w:r>
      <w:r>
        <w:rPr>
          <w:rFonts w:hint="eastAsia"/>
        </w:rPr>
        <w:t>_______________________</w:t>
      </w:r>
      <w:r>
        <w:tab/>
      </w:r>
      <w:r>
        <w:rPr>
          <w:rFonts w:hint="eastAsia"/>
        </w:rPr>
        <w:t>負責人：</w:t>
      </w:r>
      <w:r>
        <w:rPr>
          <w:rFonts w:hint="eastAsia"/>
        </w:rPr>
        <w:t>______________</w:t>
      </w:r>
      <w:r>
        <w:rPr>
          <w:rFonts w:hint="eastAsia"/>
        </w:rPr>
        <w:t>（簽章）</w:t>
      </w:r>
    </w:p>
    <w:p w14:paraId="2C775C82" w14:textId="75FDE735" w:rsidR="00AB59AC" w:rsidRPr="00C5683D" w:rsidRDefault="00AB59AC" w:rsidP="00C5683D">
      <w:pPr>
        <w:ind w:firstLine="480"/>
      </w:pPr>
      <w:r>
        <w:rPr>
          <w:rFonts w:hint="eastAsia"/>
        </w:rPr>
        <w:t>（加蓋印章）</w:t>
      </w:r>
    </w:p>
    <w:sectPr w:rsidR="00AB59AC" w:rsidRPr="00C5683D" w:rsidSect="00721173">
      <w:headerReference w:type="even" r:id="rId7"/>
      <w:headerReference w:type="default" r:id="rId8"/>
      <w:footerReference w:type="even" r:id="rId9"/>
      <w:footerReference w:type="default" r:id="rId10"/>
      <w:headerReference w:type="first" r:id="rId11"/>
      <w:footerReference w:type="first" r:id="rId12"/>
      <w:pgSz w:w="11906" w:h="16838" w:code="9"/>
      <w:pgMar w:top="1418" w:right="1418" w:bottom="1418" w:left="1418" w:header="567" w:footer="567" w:gutter="28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5E8E2" w14:textId="77777777" w:rsidR="009574BF" w:rsidRDefault="009574BF" w:rsidP="004B1AFE">
      <w:pPr>
        <w:ind w:left="560" w:right="560" w:firstLine="480"/>
      </w:pPr>
      <w:r>
        <w:separator/>
      </w:r>
    </w:p>
    <w:p w14:paraId="6F03DFF2" w14:textId="77777777" w:rsidR="009574BF" w:rsidRDefault="009574BF" w:rsidP="004B1AFE">
      <w:pPr>
        <w:ind w:left="560" w:right="560" w:firstLine="480"/>
      </w:pPr>
    </w:p>
  </w:endnote>
  <w:endnote w:type="continuationSeparator" w:id="0">
    <w:p w14:paraId="2E49CEDC" w14:textId="77777777" w:rsidR="009574BF" w:rsidRDefault="009574BF" w:rsidP="004B1AFE">
      <w:pPr>
        <w:ind w:left="560" w:right="560" w:firstLine="480"/>
      </w:pPr>
      <w:r>
        <w:continuationSeparator/>
      </w:r>
    </w:p>
    <w:p w14:paraId="60919C99" w14:textId="77777777" w:rsidR="009574BF" w:rsidRDefault="009574BF" w:rsidP="004B1AFE">
      <w:pPr>
        <w:ind w:left="560" w:right="560"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DD8F" w14:textId="77777777" w:rsidR="00974C0B" w:rsidRDefault="00974C0B" w:rsidP="004B1AFE">
    <w:pPr>
      <w:pStyle w:val="a3"/>
      <w:framePr w:wrap="around" w:vAnchor="text" w:hAnchor="margin" w:xAlign="center" w:y="1"/>
      <w:ind w:left="560" w:right="560"/>
      <w:rPr>
        <w:rStyle w:val="a4"/>
      </w:rPr>
    </w:pPr>
    <w:r>
      <w:rPr>
        <w:rStyle w:val="a4"/>
      </w:rPr>
      <w:fldChar w:fldCharType="begin"/>
    </w:r>
    <w:r>
      <w:rPr>
        <w:rStyle w:val="a4"/>
      </w:rPr>
      <w:instrText xml:space="preserve">PAGE  </w:instrText>
    </w:r>
    <w:r>
      <w:rPr>
        <w:rStyle w:val="a4"/>
      </w:rPr>
      <w:fldChar w:fldCharType="end"/>
    </w:r>
  </w:p>
  <w:p w14:paraId="0E257478" w14:textId="77777777" w:rsidR="00974C0B" w:rsidRDefault="00974C0B" w:rsidP="001E2938">
    <w:pPr>
      <w:pStyle w:val="a3"/>
      <w:ind w:left="560" w:right="560"/>
    </w:pPr>
  </w:p>
  <w:p w14:paraId="4DF1D7F0" w14:textId="77777777" w:rsidR="00974C0B" w:rsidRDefault="00974C0B" w:rsidP="004B1AFE">
    <w:pPr>
      <w:ind w:left="560" w:right="560"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72E6" w14:textId="316A819E" w:rsidR="00974C0B" w:rsidRPr="004B1AFE" w:rsidRDefault="00935C84" w:rsidP="00972F50">
    <w:pPr>
      <w:pStyle w:val="a3"/>
      <w:jc w:val="center"/>
    </w:pPr>
    <w:r>
      <w:fldChar w:fldCharType="begin"/>
    </w:r>
    <w:r>
      <w:instrText>PAGE   \* MERGEFORMAT</w:instrText>
    </w:r>
    <w:r>
      <w:fldChar w:fldCharType="separate"/>
    </w:r>
    <w:r w:rsidR="00C21F4C" w:rsidRPr="00C21F4C">
      <w:rPr>
        <w:noProof/>
        <w:lang w:val="zh-TW"/>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0F0C" w14:textId="77777777" w:rsidR="00974C0B" w:rsidRDefault="00974C0B" w:rsidP="001E2938">
    <w:pPr>
      <w:pStyle w:val="a3"/>
      <w:ind w:left="560" w:right="5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5C526" w14:textId="77777777" w:rsidR="009574BF" w:rsidRDefault="009574BF" w:rsidP="004B1AFE">
      <w:pPr>
        <w:ind w:left="560" w:right="560" w:firstLine="480"/>
      </w:pPr>
      <w:r>
        <w:separator/>
      </w:r>
    </w:p>
    <w:p w14:paraId="02690412" w14:textId="77777777" w:rsidR="009574BF" w:rsidRDefault="009574BF" w:rsidP="004B1AFE">
      <w:pPr>
        <w:ind w:left="560" w:right="560" w:firstLine="480"/>
      </w:pPr>
    </w:p>
  </w:footnote>
  <w:footnote w:type="continuationSeparator" w:id="0">
    <w:p w14:paraId="22652F4B" w14:textId="77777777" w:rsidR="009574BF" w:rsidRDefault="009574BF" w:rsidP="004B1AFE">
      <w:pPr>
        <w:ind w:left="560" w:right="560" w:firstLine="480"/>
      </w:pPr>
      <w:r>
        <w:continuationSeparator/>
      </w:r>
    </w:p>
    <w:p w14:paraId="1ED40752" w14:textId="77777777" w:rsidR="009574BF" w:rsidRDefault="009574BF" w:rsidP="004B1AFE">
      <w:pPr>
        <w:ind w:left="560" w:right="560"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7FB2" w14:textId="77777777" w:rsidR="00974C0B" w:rsidRDefault="009574BF" w:rsidP="001E2938">
    <w:pPr>
      <w:pStyle w:val="a5"/>
      <w:ind w:left="560" w:right="560"/>
    </w:pPr>
    <w:r>
      <w:rPr>
        <w:noProof/>
      </w:rPr>
      <w:pict w14:anchorId="4E99F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left:0;text-align:left;margin-left:0;margin-top:0;width:512.85pt;height:725.05pt;z-index:-251658752;mso-position-horizontal:center;mso-position-horizontal-relative:margin;mso-position-vertical:center;mso-position-vertical-relative:margin" o:allowincell="f">
          <v:imagedata r:id="rId1" o:title="浮水印"/>
          <w10:wrap anchorx="margin" anchory="margin"/>
        </v:shape>
      </w:pict>
    </w:r>
  </w:p>
  <w:p w14:paraId="7A45B257" w14:textId="77777777" w:rsidR="00974C0B" w:rsidRDefault="00974C0B" w:rsidP="004B1AFE">
    <w:pPr>
      <w:ind w:left="560" w:right="560"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AF43" w14:textId="029679D8" w:rsidR="00974C0B" w:rsidRPr="000470A0" w:rsidRDefault="008618C6" w:rsidP="004B1AFE">
    <w:pPr>
      <w:pStyle w:val="a5"/>
    </w:pPr>
    <w:r>
      <w:rPr>
        <w:rFonts w:hint="eastAsia"/>
      </w:rPr>
      <w:t>「</w:t>
    </w:r>
    <w:r w:rsidRPr="003C09AD">
      <w:rPr>
        <w:rFonts w:hint="eastAsia"/>
      </w:rPr>
      <w:t>機構導入</w:t>
    </w:r>
    <w:r w:rsidRPr="00AD4476">
      <w:rPr>
        <w:rFonts w:hint="eastAsia"/>
      </w:rPr>
      <w:t>智慧科技應用於高齡照顧</w:t>
    </w:r>
    <w:r>
      <w:rPr>
        <w:rFonts w:hint="eastAsia"/>
      </w:rPr>
      <w:t>」</w:t>
    </w:r>
    <w:r w:rsidRPr="003C09AD">
      <w:rPr>
        <w:rFonts w:hint="eastAsia"/>
      </w:rPr>
      <w:t>計畫</w:t>
    </w:r>
    <w:r w:rsidR="00D41A02">
      <w:rPr>
        <w:rFonts w:hint="eastAsia"/>
      </w:rPr>
      <w:t>申請</w:t>
    </w:r>
    <w:r w:rsidR="000470A0" w:rsidRPr="00F51EEC">
      <w:rPr>
        <w:rFonts w:hint="eastAsia"/>
      </w:rPr>
      <w:t>書</w:t>
    </w:r>
    <w:r w:rsidR="008005A3">
      <w:rPr>
        <w:noProof/>
      </w:rPr>
      <w:drawing>
        <wp:anchor distT="0" distB="0" distL="114300" distR="114300" simplePos="0" relativeHeight="251658752" behindDoc="1" locked="0" layoutInCell="1" allowOverlap="1" wp14:anchorId="04E68C9F" wp14:editId="1BAD7094">
          <wp:simplePos x="0" y="0"/>
          <wp:positionH relativeFrom="page">
            <wp:align>right</wp:align>
          </wp:positionH>
          <wp:positionV relativeFrom="paragraph">
            <wp:posOffset>-521335</wp:posOffset>
          </wp:positionV>
          <wp:extent cx="7536180" cy="10656662"/>
          <wp:effectExtent l="0" t="0" r="7620" b="0"/>
          <wp:wrapNone/>
          <wp:docPr id="3" name="圖片 3" descr="blu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180" cy="1065666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48D60" w14:textId="77777777" w:rsidR="00974C0B" w:rsidRDefault="009574BF" w:rsidP="001E2938">
    <w:pPr>
      <w:pStyle w:val="a5"/>
      <w:ind w:left="560" w:right="560"/>
    </w:pPr>
    <w:r>
      <w:rPr>
        <w:noProof/>
      </w:rPr>
      <w:pict w14:anchorId="67C49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left:0;text-align:left;margin-left:0;margin-top:0;width:512.85pt;height:725.05pt;z-index:-251659776;mso-position-horizontal:center;mso-position-horizontal-relative:margin;mso-position-vertical:center;mso-position-vertical-relative:margin" o:allowincell="f">
          <v:imagedata r:id="rId1" o:title="浮水印"/>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17A3"/>
    <w:multiLevelType w:val="hybridMultilevel"/>
    <w:tmpl w:val="F5F6965A"/>
    <w:lvl w:ilvl="0" w:tplc="AAB09E3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39A630C"/>
    <w:multiLevelType w:val="hybridMultilevel"/>
    <w:tmpl w:val="1BE8FC5E"/>
    <w:lvl w:ilvl="0" w:tplc="E22A267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042AB7"/>
    <w:multiLevelType w:val="hybridMultilevel"/>
    <w:tmpl w:val="23721450"/>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D3D58F2"/>
    <w:multiLevelType w:val="hybridMultilevel"/>
    <w:tmpl w:val="F3883F06"/>
    <w:lvl w:ilvl="0" w:tplc="05003A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0714974"/>
    <w:multiLevelType w:val="hybridMultilevel"/>
    <w:tmpl w:val="538ECD34"/>
    <w:lvl w:ilvl="0" w:tplc="6C00BC68">
      <w:start w:val="1"/>
      <w:numFmt w:val="decimal"/>
      <w:lvlText w:val="(%1)"/>
      <w:lvlJc w:val="left"/>
      <w:pPr>
        <w:ind w:left="840" w:hanging="360"/>
      </w:pPr>
      <w:rPr>
        <w:rFonts w:hint="default"/>
      </w:rPr>
    </w:lvl>
    <w:lvl w:ilvl="1" w:tplc="AAB09E38">
      <w:start w:val="1"/>
      <w:numFmt w:val="bullet"/>
      <w:lvlText w:val=""/>
      <w:lvlJc w:val="left"/>
      <w:pPr>
        <w:ind w:left="1440" w:hanging="480"/>
      </w:pPr>
      <w:rPr>
        <w:rFonts w:ascii="Wingdings" w:hAnsi="Wingding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2B187794"/>
    <w:multiLevelType w:val="hybridMultilevel"/>
    <w:tmpl w:val="F83485DC"/>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A033D41"/>
    <w:multiLevelType w:val="hybridMultilevel"/>
    <w:tmpl w:val="5D389FAC"/>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44B3D40"/>
    <w:multiLevelType w:val="hybridMultilevel"/>
    <w:tmpl w:val="F0EAE0CC"/>
    <w:lvl w:ilvl="0" w:tplc="37C84C3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AA6289"/>
    <w:multiLevelType w:val="hybridMultilevel"/>
    <w:tmpl w:val="ED4C4116"/>
    <w:lvl w:ilvl="0" w:tplc="AAB09E38">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9" w15:restartNumberingAfterBreak="0">
    <w:nsid w:val="4ED32E70"/>
    <w:multiLevelType w:val="hybridMultilevel"/>
    <w:tmpl w:val="73FE493E"/>
    <w:lvl w:ilvl="0" w:tplc="63BA614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AAB09E38">
      <w:start w:val="1"/>
      <w:numFmt w:val="bullet"/>
      <w:lvlText w:val=""/>
      <w:lvlJc w:val="left"/>
      <w:pPr>
        <w:ind w:left="1440" w:hanging="480"/>
      </w:pPr>
      <w:rPr>
        <w:rFonts w:ascii="Wingdings" w:hAnsi="Wingding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2ED2336"/>
    <w:multiLevelType w:val="hybridMultilevel"/>
    <w:tmpl w:val="4D9255E0"/>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61E12E0E"/>
    <w:multiLevelType w:val="hybridMultilevel"/>
    <w:tmpl w:val="058C0AFE"/>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62825921"/>
    <w:multiLevelType w:val="hybridMultilevel"/>
    <w:tmpl w:val="FFA63AF4"/>
    <w:lvl w:ilvl="0" w:tplc="AAB09E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66FC2DE0"/>
    <w:multiLevelType w:val="hybridMultilevel"/>
    <w:tmpl w:val="FE62A800"/>
    <w:lvl w:ilvl="0" w:tplc="37C84C3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2FFC29AC">
      <w:start w:val="1"/>
      <w:numFmt w:val="decimal"/>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EB25FA4"/>
    <w:multiLevelType w:val="hybridMultilevel"/>
    <w:tmpl w:val="59DA790E"/>
    <w:lvl w:ilvl="0" w:tplc="DCCE65B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74C57656"/>
    <w:multiLevelType w:val="hybridMultilevel"/>
    <w:tmpl w:val="092A0FCE"/>
    <w:lvl w:ilvl="0" w:tplc="AAB09E38">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751D1968"/>
    <w:multiLevelType w:val="hybridMultilevel"/>
    <w:tmpl w:val="0CCA18FE"/>
    <w:lvl w:ilvl="0" w:tplc="44108A2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752C628E"/>
    <w:multiLevelType w:val="hybridMultilevel"/>
    <w:tmpl w:val="4E50DB64"/>
    <w:lvl w:ilvl="0" w:tplc="37C84C3C">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75644D88"/>
    <w:multiLevelType w:val="hybridMultilevel"/>
    <w:tmpl w:val="40C2AA36"/>
    <w:lvl w:ilvl="0" w:tplc="44108A24">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13"/>
  </w:num>
  <w:num w:numId="2">
    <w:abstractNumId w:val="14"/>
  </w:num>
  <w:num w:numId="3">
    <w:abstractNumId w:val="4"/>
  </w:num>
  <w:num w:numId="4">
    <w:abstractNumId w:val="16"/>
  </w:num>
  <w:num w:numId="5">
    <w:abstractNumId w:val="0"/>
  </w:num>
  <w:num w:numId="6">
    <w:abstractNumId w:val="15"/>
  </w:num>
  <w:num w:numId="7">
    <w:abstractNumId w:val="18"/>
  </w:num>
  <w:num w:numId="8">
    <w:abstractNumId w:val="9"/>
  </w:num>
  <w:num w:numId="9">
    <w:abstractNumId w:val="3"/>
  </w:num>
  <w:num w:numId="10">
    <w:abstractNumId w:val="2"/>
  </w:num>
  <w:num w:numId="11">
    <w:abstractNumId w:val="8"/>
  </w:num>
  <w:num w:numId="12">
    <w:abstractNumId w:val="1"/>
  </w:num>
  <w:num w:numId="13">
    <w:abstractNumId w:val="6"/>
  </w:num>
  <w:num w:numId="14">
    <w:abstractNumId w:val="11"/>
  </w:num>
  <w:num w:numId="15">
    <w:abstractNumId w:val="10"/>
  </w:num>
  <w:num w:numId="16">
    <w:abstractNumId w:val="17"/>
  </w:num>
  <w:num w:numId="17">
    <w:abstractNumId w:val="7"/>
  </w:num>
  <w:num w:numId="18">
    <w:abstractNumId w:val="12"/>
  </w:num>
  <w:num w:numId="1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tDQyszSwNDM3NDFX0lEKTi0uzszPAymwqAUAxyLZAiwAAAA="/>
  </w:docVars>
  <w:rsids>
    <w:rsidRoot w:val="00F51EEC"/>
    <w:rsid w:val="000030C7"/>
    <w:rsid w:val="00003CB3"/>
    <w:rsid w:val="00004E37"/>
    <w:rsid w:val="00010C49"/>
    <w:rsid w:val="00013375"/>
    <w:rsid w:val="00013F86"/>
    <w:rsid w:val="000143DA"/>
    <w:rsid w:val="000237F2"/>
    <w:rsid w:val="000262E1"/>
    <w:rsid w:val="00027E56"/>
    <w:rsid w:val="000343C9"/>
    <w:rsid w:val="00035AFD"/>
    <w:rsid w:val="00037016"/>
    <w:rsid w:val="00040A40"/>
    <w:rsid w:val="000434BF"/>
    <w:rsid w:val="0004467E"/>
    <w:rsid w:val="00045089"/>
    <w:rsid w:val="00046EF1"/>
    <w:rsid w:val="000470A0"/>
    <w:rsid w:val="000557A2"/>
    <w:rsid w:val="0005696E"/>
    <w:rsid w:val="00065862"/>
    <w:rsid w:val="000662B5"/>
    <w:rsid w:val="00084BD2"/>
    <w:rsid w:val="00086E82"/>
    <w:rsid w:val="00086EEE"/>
    <w:rsid w:val="00092E82"/>
    <w:rsid w:val="000942DE"/>
    <w:rsid w:val="00095CC9"/>
    <w:rsid w:val="00097816"/>
    <w:rsid w:val="000A0AD8"/>
    <w:rsid w:val="000A128A"/>
    <w:rsid w:val="000A3E00"/>
    <w:rsid w:val="000A4C3C"/>
    <w:rsid w:val="000B4DA8"/>
    <w:rsid w:val="000B58B2"/>
    <w:rsid w:val="000B5E92"/>
    <w:rsid w:val="000B776A"/>
    <w:rsid w:val="000D1593"/>
    <w:rsid w:val="000D4160"/>
    <w:rsid w:val="000E0D21"/>
    <w:rsid w:val="000E5ECC"/>
    <w:rsid w:val="000E6017"/>
    <w:rsid w:val="000F1F50"/>
    <w:rsid w:val="000F4A12"/>
    <w:rsid w:val="000F69D9"/>
    <w:rsid w:val="00103904"/>
    <w:rsid w:val="0011285D"/>
    <w:rsid w:val="001152C5"/>
    <w:rsid w:val="001213BA"/>
    <w:rsid w:val="00121DF0"/>
    <w:rsid w:val="001250CD"/>
    <w:rsid w:val="001271C3"/>
    <w:rsid w:val="001376B7"/>
    <w:rsid w:val="00143144"/>
    <w:rsid w:val="00147511"/>
    <w:rsid w:val="00147EA0"/>
    <w:rsid w:val="00151D89"/>
    <w:rsid w:val="00157D3C"/>
    <w:rsid w:val="00171FD5"/>
    <w:rsid w:val="00172060"/>
    <w:rsid w:val="00175040"/>
    <w:rsid w:val="00175ECB"/>
    <w:rsid w:val="00180AAA"/>
    <w:rsid w:val="00190325"/>
    <w:rsid w:val="00191CA6"/>
    <w:rsid w:val="001B0AB0"/>
    <w:rsid w:val="001C6D9D"/>
    <w:rsid w:val="001D192C"/>
    <w:rsid w:val="001D47F3"/>
    <w:rsid w:val="001D512F"/>
    <w:rsid w:val="001D5C4C"/>
    <w:rsid w:val="001D64C8"/>
    <w:rsid w:val="001E2938"/>
    <w:rsid w:val="001F1F4B"/>
    <w:rsid w:val="001F32BD"/>
    <w:rsid w:val="001F7C83"/>
    <w:rsid w:val="00204271"/>
    <w:rsid w:val="002253D6"/>
    <w:rsid w:val="00227276"/>
    <w:rsid w:val="0022747F"/>
    <w:rsid w:val="00230E36"/>
    <w:rsid w:val="00234756"/>
    <w:rsid w:val="002436A5"/>
    <w:rsid w:val="00245E39"/>
    <w:rsid w:val="002524AF"/>
    <w:rsid w:val="00255E51"/>
    <w:rsid w:val="002629D2"/>
    <w:rsid w:val="00262D3E"/>
    <w:rsid w:val="00264599"/>
    <w:rsid w:val="00266566"/>
    <w:rsid w:val="00277E5B"/>
    <w:rsid w:val="00285FB8"/>
    <w:rsid w:val="002900B4"/>
    <w:rsid w:val="002B4BE4"/>
    <w:rsid w:val="002B70C5"/>
    <w:rsid w:val="002C036D"/>
    <w:rsid w:val="002C0486"/>
    <w:rsid w:val="002D29EA"/>
    <w:rsid w:val="002D305F"/>
    <w:rsid w:val="002D5A27"/>
    <w:rsid w:val="002E61FF"/>
    <w:rsid w:val="002F2E41"/>
    <w:rsid w:val="002F3276"/>
    <w:rsid w:val="00303331"/>
    <w:rsid w:val="003033F8"/>
    <w:rsid w:val="00305A47"/>
    <w:rsid w:val="00310239"/>
    <w:rsid w:val="003133E1"/>
    <w:rsid w:val="00314AAA"/>
    <w:rsid w:val="003203DA"/>
    <w:rsid w:val="003266AB"/>
    <w:rsid w:val="003444A3"/>
    <w:rsid w:val="0034582F"/>
    <w:rsid w:val="00346DE4"/>
    <w:rsid w:val="00351518"/>
    <w:rsid w:val="003702AD"/>
    <w:rsid w:val="00382590"/>
    <w:rsid w:val="00386B78"/>
    <w:rsid w:val="00387F04"/>
    <w:rsid w:val="0039314E"/>
    <w:rsid w:val="00393891"/>
    <w:rsid w:val="003A1B2A"/>
    <w:rsid w:val="003B40F9"/>
    <w:rsid w:val="003B66CD"/>
    <w:rsid w:val="003B746A"/>
    <w:rsid w:val="003C09AD"/>
    <w:rsid w:val="003C0AE6"/>
    <w:rsid w:val="003C7709"/>
    <w:rsid w:val="003D3617"/>
    <w:rsid w:val="003D45B1"/>
    <w:rsid w:val="003D7243"/>
    <w:rsid w:val="003F4CAF"/>
    <w:rsid w:val="003F73F5"/>
    <w:rsid w:val="00400429"/>
    <w:rsid w:val="004065C1"/>
    <w:rsid w:val="00411CE2"/>
    <w:rsid w:val="004157DE"/>
    <w:rsid w:val="0041593F"/>
    <w:rsid w:val="004165B5"/>
    <w:rsid w:val="0042112B"/>
    <w:rsid w:val="0042380C"/>
    <w:rsid w:val="00424788"/>
    <w:rsid w:val="00425F02"/>
    <w:rsid w:val="00431294"/>
    <w:rsid w:val="0043583E"/>
    <w:rsid w:val="004417E9"/>
    <w:rsid w:val="004517C0"/>
    <w:rsid w:val="004610B9"/>
    <w:rsid w:val="0046616C"/>
    <w:rsid w:val="00475F9E"/>
    <w:rsid w:val="00480EC3"/>
    <w:rsid w:val="004846CD"/>
    <w:rsid w:val="00492374"/>
    <w:rsid w:val="004A2AB3"/>
    <w:rsid w:val="004A2EA0"/>
    <w:rsid w:val="004B1305"/>
    <w:rsid w:val="004B1AFE"/>
    <w:rsid w:val="004C6022"/>
    <w:rsid w:val="004C6CCE"/>
    <w:rsid w:val="004D7922"/>
    <w:rsid w:val="004E0EFF"/>
    <w:rsid w:val="004E376D"/>
    <w:rsid w:val="004E721D"/>
    <w:rsid w:val="004F771D"/>
    <w:rsid w:val="00501B55"/>
    <w:rsid w:val="00501C49"/>
    <w:rsid w:val="00502788"/>
    <w:rsid w:val="00503D32"/>
    <w:rsid w:val="00511E91"/>
    <w:rsid w:val="0052420D"/>
    <w:rsid w:val="00532932"/>
    <w:rsid w:val="00534CFC"/>
    <w:rsid w:val="0054567F"/>
    <w:rsid w:val="00545AD7"/>
    <w:rsid w:val="0055413D"/>
    <w:rsid w:val="00555E15"/>
    <w:rsid w:val="005563E6"/>
    <w:rsid w:val="0056113A"/>
    <w:rsid w:val="00562542"/>
    <w:rsid w:val="0056492F"/>
    <w:rsid w:val="0056694F"/>
    <w:rsid w:val="00590B33"/>
    <w:rsid w:val="00593F43"/>
    <w:rsid w:val="00594F4E"/>
    <w:rsid w:val="005A23A6"/>
    <w:rsid w:val="005A2558"/>
    <w:rsid w:val="005A3181"/>
    <w:rsid w:val="005A7111"/>
    <w:rsid w:val="005A785E"/>
    <w:rsid w:val="005B2ECE"/>
    <w:rsid w:val="005C4593"/>
    <w:rsid w:val="005C5899"/>
    <w:rsid w:val="005C7C3A"/>
    <w:rsid w:val="005E1559"/>
    <w:rsid w:val="005E1849"/>
    <w:rsid w:val="005E59B8"/>
    <w:rsid w:val="005F5214"/>
    <w:rsid w:val="00600445"/>
    <w:rsid w:val="006131CC"/>
    <w:rsid w:val="00614091"/>
    <w:rsid w:val="0061777C"/>
    <w:rsid w:val="00617CB0"/>
    <w:rsid w:val="00620752"/>
    <w:rsid w:val="00621286"/>
    <w:rsid w:val="0062323E"/>
    <w:rsid w:val="006319A6"/>
    <w:rsid w:val="00650FA8"/>
    <w:rsid w:val="0065357C"/>
    <w:rsid w:val="006552CB"/>
    <w:rsid w:val="00680FE3"/>
    <w:rsid w:val="00684CC3"/>
    <w:rsid w:val="0069219B"/>
    <w:rsid w:val="006A102A"/>
    <w:rsid w:val="006A31FF"/>
    <w:rsid w:val="006A44F5"/>
    <w:rsid w:val="006B0E37"/>
    <w:rsid w:val="006B469E"/>
    <w:rsid w:val="006C5BD5"/>
    <w:rsid w:val="006D272E"/>
    <w:rsid w:val="006D2871"/>
    <w:rsid w:val="006D3CD3"/>
    <w:rsid w:val="006D5C00"/>
    <w:rsid w:val="006E0417"/>
    <w:rsid w:val="006E4EE9"/>
    <w:rsid w:val="006E5B63"/>
    <w:rsid w:val="006F3E93"/>
    <w:rsid w:val="007002E4"/>
    <w:rsid w:val="007013A8"/>
    <w:rsid w:val="00701498"/>
    <w:rsid w:val="00701A46"/>
    <w:rsid w:val="007078D2"/>
    <w:rsid w:val="0071038A"/>
    <w:rsid w:val="0071164A"/>
    <w:rsid w:val="0071165D"/>
    <w:rsid w:val="00721173"/>
    <w:rsid w:val="00723627"/>
    <w:rsid w:val="0073305B"/>
    <w:rsid w:val="00735000"/>
    <w:rsid w:val="007364E7"/>
    <w:rsid w:val="00737A05"/>
    <w:rsid w:val="007466C4"/>
    <w:rsid w:val="00760BAE"/>
    <w:rsid w:val="007649CB"/>
    <w:rsid w:val="00767740"/>
    <w:rsid w:val="00770E7D"/>
    <w:rsid w:val="0077192A"/>
    <w:rsid w:val="00786ADB"/>
    <w:rsid w:val="00786E0E"/>
    <w:rsid w:val="0079236E"/>
    <w:rsid w:val="00793F3E"/>
    <w:rsid w:val="007A1307"/>
    <w:rsid w:val="007A4845"/>
    <w:rsid w:val="007B0C12"/>
    <w:rsid w:val="007B1A15"/>
    <w:rsid w:val="007B7329"/>
    <w:rsid w:val="007C1C15"/>
    <w:rsid w:val="007C7DFC"/>
    <w:rsid w:val="007D11D0"/>
    <w:rsid w:val="007D246B"/>
    <w:rsid w:val="007E14E5"/>
    <w:rsid w:val="007F571D"/>
    <w:rsid w:val="008005A3"/>
    <w:rsid w:val="00801E2B"/>
    <w:rsid w:val="00806661"/>
    <w:rsid w:val="008109B3"/>
    <w:rsid w:val="0081383A"/>
    <w:rsid w:val="00814F94"/>
    <w:rsid w:val="00815769"/>
    <w:rsid w:val="008277A7"/>
    <w:rsid w:val="00841BFD"/>
    <w:rsid w:val="00844E02"/>
    <w:rsid w:val="008523AF"/>
    <w:rsid w:val="00856964"/>
    <w:rsid w:val="008569F0"/>
    <w:rsid w:val="00857417"/>
    <w:rsid w:val="008618C6"/>
    <w:rsid w:val="0086322A"/>
    <w:rsid w:val="00863E97"/>
    <w:rsid w:val="00864F7E"/>
    <w:rsid w:val="008715B0"/>
    <w:rsid w:val="008723A3"/>
    <w:rsid w:val="00876F6C"/>
    <w:rsid w:val="0088752D"/>
    <w:rsid w:val="0089381C"/>
    <w:rsid w:val="008A14B0"/>
    <w:rsid w:val="008B7F91"/>
    <w:rsid w:val="008C312E"/>
    <w:rsid w:val="008C573A"/>
    <w:rsid w:val="008C7DFC"/>
    <w:rsid w:val="008E195C"/>
    <w:rsid w:val="008E4F46"/>
    <w:rsid w:val="008F6A6B"/>
    <w:rsid w:val="008F73DB"/>
    <w:rsid w:val="00910B59"/>
    <w:rsid w:val="0091301B"/>
    <w:rsid w:val="00914DCF"/>
    <w:rsid w:val="00923630"/>
    <w:rsid w:val="00931B13"/>
    <w:rsid w:val="00935585"/>
    <w:rsid w:val="00935C84"/>
    <w:rsid w:val="00936D55"/>
    <w:rsid w:val="00936E47"/>
    <w:rsid w:val="00954837"/>
    <w:rsid w:val="009574BF"/>
    <w:rsid w:val="00961ECD"/>
    <w:rsid w:val="00964221"/>
    <w:rsid w:val="009653C9"/>
    <w:rsid w:val="00972F50"/>
    <w:rsid w:val="00974C0B"/>
    <w:rsid w:val="00977B90"/>
    <w:rsid w:val="00983CD6"/>
    <w:rsid w:val="00984DC9"/>
    <w:rsid w:val="009956D4"/>
    <w:rsid w:val="0099628E"/>
    <w:rsid w:val="00996786"/>
    <w:rsid w:val="009A40CC"/>
    <w:rsid w:val="009A4A1A"/>
    <w:rsid w:val="009B0F6A"/>
    <w:rsid w:val="009B106A"/>
    <w:rsid w:val="009B38DA"/>
    <w:rsid w:val="009B41A2"/>
    <w:rsid w:val="009C0BEC"/>
    <w:rsid w:val="009C4628"/>
    <w:rsid w:val="009D10EE"/>
    <w:rsid w:val="009D46E6"/>
    <w:rsid w:val="009E0C16"/>
    <w:rsid w:val="009E183B"/>
    <w:rsid w:val="009F4E60"/>
    <w:rsid w:val="00A0512A"/>
    <w:rsid w:val="00A05711"/>
    <w:rsid w:val="00A233B2"/>
    <w:rsid w:val="00A236E9"/>
    <w:rsid w:val="00A3225C"/>
    <w:rsid w:val="00A43388"/>
    <w:rsid w:val="00A56418"/>
    <w:rsid w:val="00A67059"/>
    <w:rsid w:val="00A70284"/>
    <w:rsid w:val="00A735D6"/>
    <w:rsid w:val="00A83E79"/>
    <w:rsid w:val="00A86151"/>
    <w:rsid w:val="00A8795E"/>
    <w:rsid w:val="00A9288E"/>
    <w:rsid w:val="00A95562"/>
    <w:rsid w:val="00AA3B88"/>
    <w:rsid w:val="00AB59AC"/>
    <w:rsid w:val="00AB6E2B"/>
    <w:rsid w:val="00AB7261"/>
    <w:rsid w:val="00AC75D3"/>
    <w:rsid w:val="00AD18A6"/>
    <w:rsid w:val="00AD36B1"/>
    <w:rsid w:val="00AD464B"/>
    <w:rsid w:val="00AD6AA9"/>
    <w:rsid w:val="00AD75E9"/>
    <w:rsid w:val="00AE0D09"/>
    <w:rsid w:val="00AE0F24"/>
    <w:rsid w:val="00AE335C"/>
    <w:rsid w:val="00AE4152"/>
    <w:rsid w:val="00AE4AF3"/>
    <w:rsid w:val="00AE6801"/>
    <w:rsid w:val="00AF15C3"/>
    <w:rsid w:val="00B05647"/>
    <w:rsid w:val="00B158BB"/>
    <w:rsid w:val="00B23295"/>
    <w:rsid w:val="00B277E2"/>
    <w:rsid w:val="00B468D3"/>
    <w:rsid w:val="00B51F47"/>
    <w:rsid w:val="00B7067A"/>
    <w:rsid w:val="00B711A0"/>
    <w:rsid w:val="00B72A0A"/>
    <w:rsid w:val="00B73A93"/>
    <w:rsid w:val="00B74C62"/>
    <w:rsid w:val="00B82DC1"/>
    <w:rsid w:val="00B840F1"/>
    <w:rsid w:val="00B8676A"/>
    <w:rsid w:val="00BA08A8"/>
    <w:rsid w:val="00BA6ED2"/>
    <w:rsid w:val="00BC0C31"/>
    <w:rsid w:val="00BD02B6"/>
    <w:rsid w:val="00BD1C53"/>
    <w:rsid w:val="00BD47D7"/>
    <w:rsid w:val="00BD7081"/>
    <w:rsid w:val="00C00A42"/>
    <w:rsid w:val="00C15CF1"/>
    <w:rsid w:val="00C16EC3"/>
    <w:rsid w:val="00C21F4C"/>
    <w:rsid w:val="00C259EC"/>
    <w:rsid w:val="00C316CC"/>
    <w:rsid w:val="00C36387"/>
    <w:rsid w:val="00C37EE0"/>
    <w:rsid w:val="00C4685F"/>
    <w:rsid w:val="00C4701E"/>
    <w:rsid w:val="00C5097D"/>
    <w:rsid w:val="00C53507"/>
    <w:rsid w:val="00C5683D"/>
    <w:rsid w:val="00C57923"/>
    <w:rsid w:val="00C60048"/>
    <w:rsid w:val="00C64565"/>
    <w:rsid w:val="00C70273"/>
    <w:rsid w:val="00C75CA5"/>
    <w:rsid w:val="00C84008"/>
    <w:rsid w:val="00CA1302"/>
    <w:rsid w:val="00CA59B0"/>
    <w:rsid w:val="00CB3F72"/>
    <w:rsid w:val="00CC0676"/>
    <w:rsid w:val="00CC2A20"/>
    <w:rsid w:val="00CC6BB5"/>
    <w:rsid w:val="00CC7C5E"/>
    <w:rsid w:val="00CD1A71"/>
    <w:rsid w:val="00CD3CE6"/>
    <w:rsid w:val="00CD4DCF"/>
    <w:rsid w:val="00CE0F06"/>
    <w:rsid w:val="00CE18F8"/>
    <w:rsid w:val="00CE5D56"/>
    <w:rsid w:val="00CF00C7"/>
    <w:rsid w:val="00CF1795"/>
    <w:rsid w:val="00CF5C68"/>
    <w:rsid w:val="00D00730"/>
    <w:rsid w:val="00D15E5B"/>
    <w:rsid w:val="00D17B8A"/>
    <w:rsid w:val="00D23A43"/>
    <w:rsid w:val="00D25808"/>
    <w:rsid w:val="00D3097B"/>
    <w:rsid w:val="00D41546"/>
    <w:rsid w:val="00D41A02"/>
    <w:rsid w:val="00D41B1C"/>
    <w:rsid w:val="00D41CCA"/>
    <w:rsid w:val="00D454BE"/>
    <w:rsid w:val="00D45C61"/>
    <w:rsid w:val="00D4724F"/>
    <w:rsid w:val="00D53994"/>
    <w:rsid w:val="00D54CB9"/>
    <w:rsid w:val="00D63211"/>
    <w:rsid w:val="00D63473"/>
    <w:rsid w:val="00D7539B"/>
    <w:rsid w:val="00D7683D"/>
    <w:rsid w:val="00D81155"/>
    <w:rsid w:val="00D827F8"/>
    <w:rsid w:val="00D83F0A"/>
    <w:rsid w:val="00D9289A"/>
    <w:rsid w:val="00DA140D"/>
    <w:rsid w:val="00DA6DAF"/>
    <w:rsid w:val="00DB3A2E"/>
    <w:rsid w:val="00DC0F4A"/>
    <w:rsid w:val="00DC1D08"/>
    <w:rsid w:val="00DC7E03"/>
    <w:rsid w:val="00DD050E"/>
    <w:rsid w:val="00DD295A"/>
    <w:rsid w:val="00DD36D7"/>
    <w:rsid w:val="00DD50E7"/>
    <w:rsid w:val="00DE5A0B"/>
    <w:rsid w:val="00DE7A12"/>
    <w:rsid w:val="00DF5364"/>
    <w:rsid w:val="00DF7B65"/>
    <w:rsid w:val="00E00607"/>
    <w:rsid w:val="00E01A10"/>
    <w:rsid w:val="00E05CE7"/>
    <w:rsid w:val="00E117C6"/>
    <w:rsid w:val="00E12DF6"/>
    <w:rsid w:val="00E13BF6"/>
    <w:rsid w:val="00E17D34"/>
    <w:rsid w:val="00E21EC3"/>
    <w:rsid w:val="00E22C5D"/>
    <w:rsid w:val="00E273CF"/>
    <w:rsid w:val="00E362DA"/>
    <w:rsid w:val="00E4278A"/>
    <w:rsid w:val="00E441FA"/>
    <w:rsid w:val="00E50D4E"/>
    <w:rsid w:val="00E567AC"/>
    <w:rsid w:val="00E57C6D"/>
    <w:rsid w:val="00E624D5"/>
    <w:rsid w:val="00E62903"/>
    <w:rsid w:val="00E662EC"/>
    <w:rsid w:val="00E72BC2"/>
    <w:rsid w:val="00E77555"/>
    <w:rsid w:val="00E848B6"/>
    <w:rsid w:val="00E84A93"/>
    <w:rsid w:val="00E85145"/>
    <w:rsid w:val="00E9228D"/>
    <w:rsid w:val="00E9279B"/>
    <w:rsid w:val="00E941D0"/>
    <w:rsid w:val="00E94632"/>
    <w:rsid w:val="00E9692A"/>
    <w:rsid w:val="00EA2C9B"/>
    <w:rsid w:val="00EA6193"/>
    <w:rsid w:val="00EB1615"/>
    <w:rsid w:val="00EB17C6"/>
    <w:rsid w:val="00ED7BB5"/>
    <w:rsid w:val="00EE54B7"/>
    <w:rsid w:val="00EE5D01"/>
    <w:rsid w:val="00EE6370"/>
    <w:rsid w:val="00EE7520"/>
    <w:rsid w:val="00EE7C60"/>
    <w:rsid w:val="00EF4FF6"/>
    <w:rsid w:val="00F00058"/>
    <w:rsid w:val="00F069F3"/>
    <w:rsid w:val="00F13C7F"/>
    <w:rsid w:val="00F22D2E"/>
    <w:rsid w:val="00F30F35"/>
    <w:rsid w:val="00F34F61"/>
    <w:rsid w:val="00F37DEC"/>
    <w:rsid w:val="00F43154"/>
    <w:rsid w:val="00F51EEC"/>
    <w:rsid w:val="00F573D1"/>
    <w:rsid w:val="00F60A80"/>
    <w:rsid w:val="00F65E5F"/>
    <w:rsid w:val="00F66B27"/>
    <w:rsid w:val="00F66F9F"/>
    <w:rsid w:val="00F676DE"/>
    <w:rsid w:val="00F75AD3"/>
    <w:rsid w:val="00F81379"/>
    <w:rsid w:val="00F861FC"/>
    <w:rsid w:val="00F90F76"/>
    <w:rsid w:val="00FB1870"/>
    <w:rsid w:val="00FB6409"/>
    <w:rsid w:val="00FC23B0"/>
    <w:rsid w:val="00FC25E3"/>
    <w:rsid w:val="00FC7CFD"/>
    <w:rsid w:val="00FD16DC"/>
    <w:rsid w:val="00FD68E9"/>
    <w:rsid w:val="00FE3C90"/>
    <w:rsid w:val="00FE3D29"/>
    <w:rsid w:val="00FF53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86E97E2"/>
  <w15:docId w15:val="{32FA4F14-A333-4309-9775-4925A48C4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B1AFE"/>
    <w:pPr>
      <w:snapToGrid w:val="0"/>
      <w:spacing w:before="100" w:beforeAutospacing="1" w:after="100" w:afterAutospacing="1" w:line="300" w:lineRule="auto"/>
      <w:ind w:firstLineChars="200" w:firstLine="200"/>
      <w:jc w:val="both"/>
    </w:pPr>
    <w:rPr>
      <w:rFonts w:eastAsia="標楷體"/>
      <w:kern w:val="2"/>
      <w:sz w:val="24"/>
    </w:rPr>
  </w:style>
  <w:style w:type="paragraph" w:styleId="1">
    <w:name w:val="heading 1"/>
    <w:next w:val="2"/>
    <w:qFormat/>
    <w:rsid w:val="0062323E"/>
    <w:pPr>
      <w:keepNext/>
      <w:keepLines/>
      <w:spacing w:before="100" w:beforeAutospacing="1" w:after="100" w:afterAutospacing="1" w:line="300" w:lineRule="auto"/>
      <w:jc w:val="center"/>
      <w:outlineLvl w:val="0"/>
    </w:pPr>
    <w:rPr>
      <w:rFonts w:eastAsia="標楷體"/>
      <w:b/>
      <w:bCs/>
      <w:kern w:val="52"/>
      <w:sz w:val="32"/>
      <w:szCs w:val="52"/>
    </w:rPr>
  </w:style>
  <w:style w:type="paragraph" w:styleId="2">
    <w:name w:val="heading 2"/>
    <w:next w:val="a"/>
    <w:qFormat/>
    <w:rsid w:val="004B1AFE"/>
    <w:pPr>
      <w:keepNext/>
      <w:spacing w:before="100" w:beforeAutospacing="1" w:after="100" w:afterAutospacing="1" w:line="300" w:lineRule="auto"/>
      <w:outlineLvl w:val="1"/>
    </w:pPr>
    <w:rPr>
      <w:rFonts w:eastAsia="標楷體"/>
      <w:b/>
      <w:bCs/>
      <w:sz w:val="28"/>
      <w:szCs w:val="48"/>
    </w:rPr>
  </w:style>
  <w:style w:type="paragraph" w:styleId="3">
    <w:name w:val="heading 3"/>
    <w:next w:val="a"/>
    <w:qFormat/>
    <w:rsid w:val="004B1AFE"/>
    <w:pPr>
      <w:keepNext/>
      <w:spacing w:before="100" w:beforeAutospacing="1" w:after="100" w:afterAutospacing="1" w:line="300" w:lineRule="auto"/>
      <w:outlineLvl w:val="2"/>
    </w:pPr>
    <w:rPr>
      <w:rFonts w:eastAsia="標楷體"/>
      <w:b/>
      <w:bCs/>
      <w:sz w:val="24"/>
      <w:szCs w:val="36"/>
    </w:rPr>
  </w:style>
  <w:style w:type="paragraph" w:styleId="4">
    <w:name w:val="heading 4"/>
    <w:basedOn w:val="a"/>
    <w:next w:val="a"/>
    <w:qFormat/>
    <w:rsid w:val="001152C5"/>
    <w:pPr>
      <w:keepNext/>
      <w:ind w:firstLineChars="0" w:firstLine="0"/>
      <w:jc w:val="left"/>
      <w:outlineLvl w:val="3"/>
    </w:pPr>
    <w:rPr>
      <w:szCs w:val="36"/>
      <w:u w:val="single"/>
    </w:rPr>
  </w:style>
  <w:style w:type="paragraph" w:styleId="5">
    <w:name w:val="heading 5"/>
    <w:basedOn w:val="a"/>
    <w:next w:val="a"/>
    <w:qFormat/>
    <w:rsid w:val="004B1AFE"/>
    <w:pPr>
      <w:keepNext/>
      <w:ind w:firstLineChars="0" w:firstLine="0"/>
      <w:outlineLvl w:val="4"/>
    </w:pPr>
    <w:rPr>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B1AFE"/>
    <w:pPr>
      <w:ind w:firstLineChars="0" w:firstLine="0"/>
      <w:jc w:val="right"/>
    </w:pPr>
    <w:rPr>
      <w:sz w:val="20"/>
    </w:rPr>
  </w:style>
  <w:style w:type="character" w:styleId="a4">
    <w:name w:val="page number"/>
    <w:rsid w:val="004B1AFE"/>
    <w:rPr>
      <w:rFonts w:ascii="Times New Roman" w:hAnsi="Times New Roman"/>
      <w:sz w:val="20"/>
    </w:rPr>
  </w:style>
  <w:style w:type="paragraph" w:styleId="a5">
    <w:name w:val="header"/>
    <w:basedOn w:val="a"/>
    <w:rsid w:val="004B1AFE"/>
    <w:pPr>
      <w:ind w:firstLineChars="0" w:firstLine="0"/>
      <w:jc w:val="right"/>
    </w:pPr>
    <w:rPr>
      <w:sz w:val="20"/>
    </w:rPr>
  </w:style>
  <w:style w:type="paragraph" w:styleId="a6">
    <w:name w:val="Normal Indent"/>
    <w:basedOn w:val="a"/>
    <w:rsid w:val="004B1AFE"/>
    <w:pPr>
      <w:ind w:leftChars="200" w:left="480"/>
    </w:pPr>
  </w:style>
  <w:style w:type="paragraph" w:styleId="a7">
    <w:name w:val="Title"/>
    <w:basedOn w:val="a"/>
    <w:autoRedefine/>
    <w:qFormat/>
    <w:rsid w:val="00C21F4C"/>
    <w:pPr>
      <w:ind w:firstLineChars="0" w:firstLine="0"/>
      <w:jc w:val="center"/>
      <w:outlineLvl w:val="4"/>
    </w:pPr>
    <w:rPr>
      <w:rFonts w:cs="Arial"/>
      <w:bCs/>
      <w:color w:val="A50021"/>
      <w:sz w:val="26"/>
      <w:szCs w:val="32"/>
      <w14:shadow w14:blurRad="50800" w14:dist="38100" w14:dir="2700000" w14:sx="100000" w14:sy="100000" w14:kx="0" w14:ky="0" w14:algn="tl">
        <w14:srgbClr w14:val="000000">
          <w14:alpha w14:val="60000"/>
        </w14:srgbClr>
      </w14:shadow>
    </w:rPr>
  </w:style>
  <w:style w:type="paragraph" w:customStyle="1" w:styleId="a8">
    <w:name w:val="圖表"/>
    <w:rsid w:val="004B1AFE"/>
    <w:pPr>
      <w:keepNext/>
      <w:keepLines/>
      <w:spacing w:before="100" w:beforeAutospacing="1" w:after="100" w:afterAutospacing="1" w:line="300" w:lineRule="auto"/>
      <w:jc w:val="center"/>
    </w:pPr>
    <w:rPr>
      <w:rFonts w:eastAsia="標楷體"/>
      <w:b/>
      <w:sz w:val="24"/>
    </w:rPr>
  </w:style>
  <w:style w:type="paragraph" w:customStyle="1" w:styleId="10">
    <w:name w:val="表格內文1"/>
    <w:rsid w:val="004B1AFE"/>
    <w:pPr>
      <w:keepLines/>
      <w:adjustRightInd w:val="0"/>
      <w:snapToGrid w:val="0"/>
      <w:jc w:val="center"/>
    </w:pPr>
    <w:rPr>
      <w:rFonts w:eastAsia="標楷體"/>
      <w:sz w:val="24"/>
    </w:rPr>
  </w:style>
  <w:style w:type="character" w:styleId="a9">
    <w:name w:val="Hyperlink"/>
    <w:rsid w:val="004B1AFE"/>
    <w:rPr>
      <w:color w:val="333399"/>
      <w:u w:val="single"/>
    </w:rPr>
  </w:style>
  <w:style w:type="paragraph" w:customStyle="1" w:styleId="aa">
    <w:name w:val="圖表說明"/>
    <w:basedOn w:val="a"/>
    <w:next w:val="a"/>
    <w:rsid w:val="004B1AFE"/>
    <w:pPr>
      <w:keepLines/>
      <w:ind w:firstLineChars="0" w:firstLine="0"/>
      <w:jc w:val="center"/>
    </w:pPr>
    <w:rPr>
      <w:b/>
      <w:spacing w:val="-4"/>
    </w:rPr>
  </w:style>
  <w:style w:type="character" w:styleId="ab">
    <w:name w:val="FollowedHyperlink"/>
    <w:semiHidden/>
    <w:rsid w:val="004B1AFE"/>
    <w:rPr>
      <w:color w:val="800080"/>
      <w:u w:val="single"/>
    </w:rPr>
  </w:style>
  <w:style w:type="paragraph" w:styleId="ac">
    <w:name w:val="Balloon Text"/>
    <w:basedOn w:val="a"/>
    <w:semiHidden/>
    <w:rsid w:val="004B1AFE"/>
    <w:rPr>
      <w:rFonts w:ascii="Arial" w:eastAsia="新細明體" w:hAnsi="Arial"/>
      <w:sz w:val="18"/>
      <w:szCs w:val="18"/>
    </w:rPr>
  </w:style>
  <w:style w:type="paragraph" w:styleId="ad">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
    <w:basedOn w:val="a"/>
    <w:link w:val="ae"/>
    <w:uiPriority w:val="34"/>
    <w:qFormat/>
    <w:rsid w:val="003702AD"/>
    <w:pPr>
      <w:ind w:leftChars="200" w:left="480"/>
    </w:pPr>
  </w:style>
  <w:style w:type="character" w:customStyle="1" w:styleId="ae">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basedOn w:val="a0"/>
    <w:link w:val="ad"/>
    <w:uiPriority w:val="34"/>
    <w:qFormat/>
    <w:rsid w:val="001250CD"/>
    <w:rPr>
      <w:rFonts w:eastAsia="標楷體"/>
      <w:kern w:val="2"/>
      <w:sz w:val="24"/>
    </w:rPr>
  </w:style>
  <w:style w:type="table" w:styleId="af">
    <w:name w:val="Table Grid"/>
    <w:basedOn w:val="a1"/>
    <w:rsid w:val="00326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hli\&#25105;&#30340;&#38642;&#31471;&#30828;&#30879;\GRC-GTech\PR%20promotion%20and%20design%20resource\Templates%20&amp;%20Logos\Word%20Templates\G-Tech%20document%20template.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G-Tech document template</Template>
  <TotalTime>6</TotalTime>
  <Pages>5</Pages>
  <Words>210</Words>
  <Characters>1200</Characters>
  <Application>Microsoft Office Word</Application>
  <DocSecurity>0</DocSecurity>
  <Lines>10</Lines>
  <Paragraphs>2</Paragraphs>
  <ScaleCrop>false</ScaleCrop>
  <Company>R3423</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Yeh-Liang Hsu</dc:creator>
  <cp:lastModifiedBy>Yeh-Liang Hsu</cp:lastModifiedBy>
  <cp:revision>3</cp:revision>
  <cp:lastPrinted>2009-12-17T10:41:00Z</cp:lastPrinted>
  <dcterms:created xsi:type="dcterms:W3CDTF">2022-09-09T07:24:00Z</dcterms:created>
  <dcterms:modified xsi:type="dcterms:W3CDTF">2022-09-09T07:36:00Z</dcterms:modified>
</cp:coreProperties>
</file>